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602" w:rsidRDefault="00073602">
      <w:r w:rsidRPr="009B439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756pt;height:496.8pt;visibility:visible">
            <v:imagedata r:id="rId6" o:title=""/>
          </v:shape>
        </w:pict>
      </w:r>
    </w:p>
    <w:p w:rsidR="00073602" w:rsidRDefault="00073602">
      <w:r w:rsidRPr="009B4399">
        <w:rPr>
          <w:noProof/>
        </w:rPr>
        <w:pict>
          <v:shape id="Рисунок 8" o:spid="_x0000_i1026" type="#_x0000_t75" style="width:763.2pt;height:491.4pt;visibility:visible">
            <v:imagedata r:id="rId7" o:title=""/>
          </v:shape>
        </w:pict>
      </w:r>
    </w:p>
    <w:p w:rsidR="00073602" w:rsidRDefault="00073602">
      <w:r w:rsidRPr="009B4399">
        <w:rPr>
          <w:noProof/>
        </w:rPr>
        <w:pict>
          <v:shape id="Рисунок 15" o:spid="_x0000_i1027" type="#_x0000_t75" style="width:758.4pt;height:471.6pt;visibility:visible">
            <v:imagedata r:id="rId8" o:title=""/>
          </v:shape>
        </w:pict>
      </w:r>
    </w:p>
    <w:p w:rsidR="00073602" w:rsidRDefault="00073602">
      <w:r w:rsidRPr="009B4399">
        <w:rPr>
          <w:noProof/>
        </w:rPr>
        <w:pict>
          <v:shape id="Рисунок 9" o:spid="_x0000_i1028" type="#_x0000_t75" style="width:756pt;height:495pt;visibility:visible">
            <v:imagedata r:id="rId9" o:title=""/>
          </v:shape>
        </w:pict>
      </w:r>
    </w:p>
    <w:p w:rsidR="00073602" w:rsidRDefault="00073602">
      <w:r w:rsidRPr="009B4399">
        <w:rPr>
          <w:noProof/>
        </w:rPr>
        <w:pict>
          <v:shape id="Рисунок 10" o:spid="_x0000_i1029" type="#_x0000_t75" style="width:756pt;height:502.2pt;visibility:visible">
            <v:imagedata r:id="rId10" o:title=""/>
          </v:shape>
        </w:pict>
      </w:r>
    </w:p>
    <w:p w:rsidR="00073602" w:rsidRDefault="00073602">
      <w:r w:rsidRPr="009B4399">
        <w:rPr>
          <w:noProof/>
        </w:rPr>
        <w:pict>
          <v:shape id="Рисунок 2" o:spid="_x0000_i1030" type="#_x0000_t75" style="width:772.2pt;height:7in;visibility:visible">
            <v:imagedata r:id="rId11" o:title=""/>
          </v:shape>
        </w:pict>
      </w:r>
    </w:p>
    <w:p w:rsidR="00073602" w:rsidRDefault="00073602">
      <w:r w:rsidRPr="009B4399">
        <w:rPr>
          <w:noProof/>
        </w:rPr>
        <w:pict>
          <v:shape id="Рисунок 17" o:spid="_x0000_i1031" type="#_x0000_t75" style="width:770.4pt;height:491.4pt;visibility:visible">
            <v:imagedata r:id="rId12" o:title=""/>
          </v:shape>
        </w:pict>
      </w:r>
    </w:p>
    <w:p w:rsidR="00073602" w:rsidRDefault="00073602">
      <w:r w:rsidRPr="009B4399">
        <w:rPr>
          <w:noProof/>
        </w:rPr>
        <w:pict>
          <v:shape id="Рисунок 12" o:spid="_x0000_i1032" type="#_x0000_t75" style="width:753.6pt;height:489.6pt;visibility:visible">
            <v:imagedata r:id="rId13" o:title=""/>
          </v:shape>
        </w:pict>
      </w:r>
    </w:p>
    <w:p w:rsidR="00073602" w:rsidRDefault="00073602"/>
    <w:p w:rsidR="00073602" w:rsidRDefault="00073602"/>
    <w:p w:rsidR="00073602" w:rsidRPr="006547DB" w:rsidRDefault="00073602" w:rsidP="006547DB">
      <w:pPr>
        <w:jc w:val="center"/>
      </w:pPr>
      <w:r w:rsidRPr="004E00D8">
        <w:rPr>
          <w:b/>
          <w:bCs/>
          <w:color w:val="00B0F0"/>
          <w:sz w:val="72"/>
          <w:szCs w:val="72"/>
        </w:rPr>
        <w:t>Игра-кросворд</w:t>
      </w:r>
    </w:p>
    <w:p w:rsidR="00073602" w:rsidRDefault="00073602" w:rsidP="006547DB">
      <w:pPr>
        <w:jc w:val="center"/>
      </w:pPr>
      <w:bookmarkStart w:id="0" w:name="_GoBack"/>
      <w:r w:rsidRPr="009B4399">
        <w:rPr>
          <w:noProof/>
        </w:rPr>
        <w:pict>
          <v:shape id="Рисунок 4" o:spid="_x0000_i1033" type="#_x0000_t75" style="width:590.4pt;height:397.8pt;visibility:visible">
            <v:imagedata r:id="rId14" o:title=""/>
          </v:shape>
        </w:pict>
      </w:r>
      <w:bookmarkEnd w:id="0"/>
    </w:p>
    <w:p w:rsidR="00073602" w:rsidRDefault="00073602">
      <w:r w:rsidRPr="009B4399">
        <w:rPr>
          <w:noProof/>
        </w:rPr>
        <w:pict>
          <v:shape id="Рисунок 21" o:spid="_x0000_i1034" type="#_x0000_t75" style="width:748.8pt;height:486pt;visibility:visible">
            <v:imagedata r:id="rId15" o:title=""/>
          </v:shape>
        </w:pict>
      </w:r>
    </w:p>
    <w:sectPr w:rsidR="00073602" w:rsidSect="006757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602" w:rsidRDefault="00073602" w:rsidP="007E2D24">
      <w:pPr>
        <w:spacing w:after="0" w:line="240" w:lineRule="auto"/>
      </w:pPr>
      <w:r>
        <w:separator/>
      </w:r>
    </w:p>
  </w:endnote>
  <w:endnote w:type="continuationSeparator" w:id="0">
    <w:p w:rsidR="00073602" w:rsidRDefault="00073602" w:rsidP="007E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602" w:rsidRDefault="00073602" w:rsidP="007E2D24">
      <w:pPr>
        <w:spacing w:after="0" w:line="240" w:lineRule="auto"/>
      </w:pPr>
      <w:r>
        <w:separator/>
      </w:r>
    </w:p>
  </w:footnote>
  <w:footnote w:type="continuationSeparator" w:id="0">
    <w:p w:rsidR="00073602" w:rsidRDefault="00073602" w:rsidP="007E2D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57D5"/>
    <w:rsid w:val="00073602"/>
    <w:rsid w:val="002114B3"/>
    <w:rsid w:val="0027678C"/>
    <w:rsid w:val="003E6AC0"/>
    <w:rsid w:val="004C6C21"/>
    <w:rsid w:val="004E00D8"/>
    <w:rsid w:val="005422C1"/>
    <w:rsid w:val="006547DB"/>
    <w:rsid w:val="006617DB"/>
    <w:rsid w:val="006757D5"/>
    <w:rsid w:val="00774764"/>
    <w:rsid w:val="007E2D24"/>
    <w:rsid w:val="00884AC3"/>
    <w:rsid w:val="00961B79"/>
    <w:rsid w:val="009B4399"/>
    <w:rsid w:val="009D164C"/>
    <w:rsid w:val="00AC7AC7"/>
    <w:rsid w:val="00BC5895"/>
    <w:rsid w:val="00E73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51A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75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57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7E2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E2D24"/>
  </w:style>
  <w:style w:type="paragraph" w:styleId="Footer">
    <w:name w:val="footer"/>
    <w:basedOn w:val="Normal"/>
    <w:link w:val="FooterChar"/>
    <w:uiPriority w:val="99"/>
    <w:semiHidden/>
    <w:rsid w:val="007E2D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7E2D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63</TotalTime>
  <Pages>11</Pages>
  <Words>5</Words>
  <Characters>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Олег</cp:lastModifiedBy>
  <cp:revision>6</cp:revision>
  <dcterms:created xsi:type="dcterms:W3CDTF">2018-12-19T09:35:00Z</dcterms:created>
  <dcterms:modified xsi:type="dcterms:W3CDTF">2018-12-20T12:47:00Z</dcterms:modified>
</cp:coreProperties>
</file>