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E37" w:rsidRPr="00162A26" w:rsidRDefault="00994E37" w:rsidP="00642D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1689">
        <w:rPr>
          <w:rFonts w:ascii="Times New Roman" w:hAnsi="Times New Roman" w:cs="Times New Roman"/>
          <w:sz w:val="28"/>
          <w:szCs w:val="28"/>
        </w:rPr>
        <w:t>АВТОНОМНАЯ НЕКОММЕРЧЕСКАЯ  ОРГАНИЗАЦИЯ</w:t>
      </w:r>
      <w:r w:rsidRPr="00162A26">
        <w:rPr>
          <w:rFonts w:ascii="Times New Roman" w:hAnsi="Times New Roman" w:cs="Times New Roman"/>
          <w:sz w:val="28"/>
          <w:szCs w:val="28"/>
        </w:rPr>
        <w:t xml:space="preserve"> </w:t>
      </w:r>
      <w:r w:rsidRPr="00021689">
        <w:rPr>
          <w:rFonts w:ascii="Times New Roman" w:hAnsi="Times New Roman" w:cs="Times New Roman"/>
          <w:sz w:val="28"/>
          <w:szCs w:val="28"/>
        </w:rPr>
        <w:t>“СРЕДНЯЯ ОБЩЕОБРАЗОВАТЕЛЬНАЯ ШКОЛА С УГЛУБЛЁННЫМ ИЗУЧЕНИЕМ ОТДЕЛЬНЫХ ПРЕДМЕТОВ ИМЕНИ И.П. СВЕТЛОВОЙ”</w:t>
      </w:r>
    </w:p>
    <w:p w:rsidR="00994E37" w:rsidRPr="00162A26" w:rsidRDefault="00994E37" w:rsidP="00642DE2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994E37" w:rsidRPr="000A2DF3" w:rsidRDefault="00994E37" w:rsidP="000A2D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327C">
        <w:rPr>
          <w:rFonts w:ascii="Times New Roman" w:hAnsi="Times New Roman" w:cs="Times New Roman"/>
          <w:sz w:val="28"/>
          <w:szCs w:val="28"/>
        </w:rPr>
        <w:t>КОНКУРСНАЯ РАБОТА</w:t>
      </w:r>
    </w:p>
    <w:p w:rsidR="00994E37" w:rsidRDefault="00994E37" w:rsidP="000A2D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Всероссийского творческо – просветительского состязания обучающихся </w:t>
      </w:r>
    </w:p>
    <w:p w:rsidR="00994E37" w:rsidRPr="00162A26" w:rsidRDefault="00994E37" w:rsidP="000A2D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«ПОТЕНЦИАЛ-2018»</w:t>
      </w:r>
    </w:p>
    <w:p w:rsidR="00994E37" w:rsidRPr="00F40167" w:rsidRDefault="00994E37" w:rsidP="000A2D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тему: </w:t>
      </w:r>
      <w:r w:rsidRPr="00F40167">
        <w:rPr>
          <w:rFonts w:ascii="Times New Roman" w:hAnsi="Times New Roman" w:cs="Times New Roman"/>
          <w:sz w:val="28"/>
          <w:szCs w:val="28"/>
        </w:rPr>
        <w:t>«ШОКОЛАД: ВРЕД ИЛИ ПОЛЬЗА?»</w:t>
      </w:r>
    </w:p>
    <w:p w:rsidR="00994E37" w:rsidRPr="00F461D1" w:rsidRDefault="00994E37" w:rsidP="000A2DF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(проект)</w:t>
      </w:r>
      <w:r w:rsidRPr="00021689">
        <w:rPr>
          <w:rFonts w:ascii="Times New Roman" w:hAnsi="Times New Roman" w:cs="Times New Roman"/>
          <w:sz w:val="28"/>
          <w:szCs w:val="28"/>
        </w:rPr>
        <w:br/>
      </w:r>
    </w:p>
    <w:p w:rsidR="00994E37" w:rsidRPr="00F40167" w:rsidRDefault="00994E37" w:rsidP="000A2DF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016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Pr="00F40167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F40167"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994E37" w:rsidRPr="00117CE6" w:rsidRDefault="00994E37" w:rsidP="000A2DF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Пивоварова Александра, ученица 3</w:t>
      </w:r>
      <w:r w:rsidRPr="00F40167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994E37" w:rsidRPr="00F40167" w:rsidRDefault="00994E37" w:rsidP="000A2DF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F40167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994E37" w:rsidRPr="00F40167" w:rsidRDefault="00994E37" w:rsidP="000A2DF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40167">
        <w:rPr>
          <w:rFonts w:ascii="Times New Roman" w:hAnsi="Times New Roman" w:cs="Times New Roman"/>
          <w:sz w:val="28"/>
          <w:szCs w:val="28"/>
        </w:rPr>
        <w:t>Трухина Алла Евгеньевна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94E37" w:rsidRPr="00F40167" w:rsidRDefault="00994E37" w:rsidP="000A2DF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F40167">
        <w:rPr>
          <w:rFonts w:ascii="Times New Roman" w:hAnsi="Times New Roman" w:cs="Times New Roman"/>
          <w:sz w:val="28"/>
          <w:szCs w:val="28"/>
        </w:rPr>
        <w:t>учитель технологии</w:t>
      </w:r>
    </w:p>
    <w:p w:rsidR="00994E37" w:rsidRPr="00F40167" w:rsidRDefault="00994E37" w:rsidP="000A2DF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40167">
        <w:rPr>
          <w:rFonts w:ascii="Times New Roman" w:hAnsi="Times New Roman" w:cs="Times New Roman"/>
          <w:sz w:val="28"/>
          <w:szCs w:val="28"/>
        </w:rPr>
        <w:t>АНО «СОШ им. И.П. Светловой»</w:t>
      </w:r>
    </w:p>
    <w:p w:rsidR="00994E37" w:rsidRDefault="00994E37" w:rsidP="000A2DF3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994E37" w:rsidRDefault="00994E37" w:rsidP="000A2DF3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994E37" w:rsidRDefault="00994E37" w:rsidP="000A2DF3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994E37" w:rsidRDefault="00994E37" w:rsidP="000A2DF3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994E37" w:rsidRPr="00021689" w:rsidRDefault="00994E37" w:rsidP="000A2DF3">
      <w:pPr>
        <w:jc w:val="center"/>
        <w:rPr>
          <w:rFonts w:ascii="Times New Roman" w:hAnsi="Times New Roman" w:cs="Times New Roman"/>
          <w:sz w:val="28"/>
          <w:szCs w:val="28"/>
        </w:rPr>
      </w:pPr>
      <w:r w:rsidRPr="00021689">
        <w:rPr>
          <w:rFonts w:ascii="Times New Roman" w:hAnsi="Times New Roman" w:cs="Times New Roman"/>
          <w:sz w:val="28"/>
          <w:szCs w:val="28"/>
        </w:rPr>
        <w:t>д. Дарьино</w:t>
      </w:r>
    </w:p>
    <w:p w:rsidR="00994E37" w:rsidRPr="00D80A24" w:rsidRDefault="00994E37" w:rsidP="000A2DF3">
      <w:pPr>
        <w:spacing w:before="48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0A24">
        <w:rPr>
          <w:rFonts w:ascii="Times New Roman" w:hAnsi="Times New Roman" w:cs="Times New Roman"/>
          <w:sz w:val="28"/>
          <w:szCs w:val="28"/>
        </w:rPr>
        <w:t>2018</w:t>
      </w:r>
    </w:p>
    <w:p w:rsidR="00994E37" w:rsidRPr="000A2DF3" w:rsidRDefault="00994E37" w:rsidP="000A2DF3">
      <w:pPr>
        <w:pStyle w:val="NormalWeb"/>
        <w:jc w:val="center"/>
        <w:rPr>
          <w:rFonts w:ascii="Times New Roman" w:hAnsi="Times New Roman" w:cs="Times New Roman"/>
          <w:sz w:val="32"/>
          <w:szCs w:val="32"/>
        </w:rPr>
      </w:pPr>
      <w:r w:rsidRPr="000A2DF3">
        <w:rPr>
          <w:rFonts w:ascii="Times New Roman" w:hAnsi="Times New Roman" w:cs="Times New Roman"/>
          <w:sz w:val="32"/>
          <w:szCs w:val="32"/>
        </w:rPr>
        <w:t>ОГЛАВЛЕНИЕ</w:t>
      </w:r>
    </w:p>
    <w:p w:rsidR="00994E37" w:rsidRPr="00642DE2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ведение…………………………………………………………………..…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</w:p>
    <w:p w:rsidR="00994E37" w:rsidRPr="00021689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89">
        <w:rPr>
          <w:rFonts w:ascii="Times New Roman" w:hAnsi="Times New Roman" w:cs="Times New Roman"/>
          <w:sz w:val="28"/>
          <w:szCs w:val="28"/>
        </w:rPr>
        <w:t>Основная часть:</w:t>
      </w:r>
    </w:p>
    <w:p w:rsidR="00994E37" w:rsidRPr="00021689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89">
        <w:rPr>
          <w:rFonts w:ascii="Times New Roman" w:hAnsi="Times New Roman" w:cs="Times New Roman"/>
          <w:sz w:val="28"/>
          <w:szCs w:val="28"/>
        </w:rPr>
        <w:t>1. Теоретический раздел:</w:t>
      </w:r>
    </w:p>
    <w:p w:rsidR="00994E37" w:rsidRPr="00021689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89">
        <w:rPr>
          <w:rFonts w:ascii="Times New Roman" w:hAnsi="Times New Roman" w:cs="Times New Roman"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4035">
        <w:rPr>
          <w:rFonts w:ascii="Times New Roman" w:hAnsi="Times New Roman" w:cs="Times New Roman"/>
          <w:sz w:val="28"/>
          <w:szCs w:val="28"/>
        </w:rPr>
        <w:t>История возникновения шоколада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………………………….………...6</w:t>
      </w:r>
    </w:p>
    <w:p w:rsidR="00994E37" w:rsidRPr="00021689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89">
        <w:rPr>
          <w:rFonts w:ascii="Times New Roman" w:hAnsi="Times New Roman" w:cs="Times New Roman"/>
          <w:sz w:val="28"/>
          <w:szCs w:val="28"/>
        </w:rPr>
        <w:t xml:space="preserve">1.2. </w:t>
      </w:r>
      <w:r>
        <w:rPr>
          <w:rFonts w:ascii="Times New Roman" w:hAnsi="Times New Roman" w:cs="Times New Roman"/>
          <w:sz w:val="28"/>
          <w:szCs w:val="28"/>
        </w:rPr>
        <w:t>Виды шоколада……………………………...………………………….6</w:t>
      </w:r>
    </w:p>
    <w:p w:rsidR="00994E37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89">
        <w:rPr>
          <w:rFonts w:ascii="Times New Roman" w:hAnsi="Times New Roman" w:cs="Times New Roman"/>
          <w:sz w:val="28"/>
          <w:szCs w:val="28"/>
        </w:rPr>
        <w:t xml:space="preserve">1.3. </w:t>
      </w:r>
      <w:r>
        <w:rPr>
          <w:rFonts w:ascii="Times New Roman" w:hAnsi="Times New Roman" w:cs="Times New Roman"/>
          <w:sz w:val="28"/>
          <w:szCs w:val="28"/>
        </w:rPr>
        <w:t>Польза шоколада………………………………………………………..7</w:t>
      </w:r>
    </w:p>
    <w:p w:rsidR="00994E37" w:rsidRPr="00642DE2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1.4. Вред от шоколада 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en-US"/>
        </w:rPr>
        <w:t>8</w:t>
      </w:r>
    </w:p>
    <w:p w:rsidR="00994E37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Pr="00F70B76">
        <w:rPr>
          <w:rFonts w:ascii="Times New Roman" w:hAnsi="Times New Roman" w:cs="Times New Roman"/>
          <w:sz w:val="28"/>
          <w:szCs w:val="28"/>
        </w:rPr>
        <w:t xml:space="preserve"> </w:t>
      </w:r>
      <w:r w:rsidRPr="007D17F5">
        <w:rPr>
          <w:rFonts w:ascii="Times New Roman" w:hAnsi="Times New Roman" w:cs="Times New Roman"/>
          <w:sz w:val="28"/>
          <w:szCs w:val="28"/>
        </w:rPr>
        <w:t>Анкетирование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7F5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 xml:space="preserve"> и обработка результатов…………………8</w:t>
      </w:r>
    </w:p>
    <w:p w:rsidR="00994E37" w:rsidRPr="00642DE2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</w:t>
      </w:r>
      <w:r w:rsidRPr="00FF4035">
        <w:rPr>
          <w:rFonts w:ascii="Times New Roman" w:hAnsi="Times New Roman" w:cs="Times New Roman"/>
          <w:sz w:val="36"/>
          <w:szCs w:val="36"/>
        </w:rPr>
        <w:t xml:space="preserve"> </w:t>
      </w:r>
      <w:r w:rsidRPr="00FF4035">
        <w:rPr>
          <w:rFonts w:ascii="Times New Roman" w:hAnsi="Times New Roman" w:cs="Times New Roman"/>
          <w:sz w:val="28"/>
          <w:szCs w:val="28"/>
        </w:rPr>
        <w:t>Мнение врача</w:t>
      </w:r>
      <w:r>
        <w:rPr>
          <w:rFonts w:ascii="Times New Roman" w:hAnsi="Times New Roman" w:cs="Times New Roman"/>
          <w:sz w:val="28"/>
          <w:szCs w:val="28"/>
        </w:rPr>
        <w:t xml:space="preserve"> и его рекомендации…………………………………….</w:t>
      </w:r>
      <w:r w:rsidRPr="00642DE2">
        <w:rPr>
          <w:rFonts w:ascii="Times New Roman" w:hAnsi="Times New Roman" w:cs="Times New Roman"/>
          <w:sz w:val="28"/>
          <w:szCs w:val="28"/>
        </w:rPr>
        <w:t>9</w:t>
      </w:r>
    </w:p>
    <w:p w:rsidR="00994E37" w:rsidRPr="00FF4035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</w:rPr>
        <w:t>1.7.</w:t>
      </w:r>
      <w:r w:rsidRPr="00FF4035">
        <w:rPr>
          <w:rFonts w:ascii="Times New Roman" w:hAnsi="Times New Roman" w:cs="Times New Roman"/>
          <w:sz w:val="36"/>
          <w:szCs w:val="36"/>
        </w:rPr>
        <w:t xml:space="preserve"> </w:t>
      </w:r>
      <w:r w:rsidRPr="00FF4035">
        <w:rPr>
          <w:rFonts w:ascii="Times New Roman" w:hAnsi="Times New Roman" w:cs="Times New Roman"/>
          <w:sz w:val="28"/>
          <w:szCs w:val="28"/>
        </w:rPr>
        <w:t>Интерес</w:t>
      </w:r>
      <w:r>
        <w:rPr>
          <w:rFonts w:ascii="Times New Roman" w:hAnsi="Times New Roman" w:cs="Times New Roman"/>
          <w:sz w:val="28"/>
          <w:szCs w:val="28"/>
        </w:rPr>
        <w:t>ные факты о шоколаде……………………………...…………9</w:t>
      </w:r>
    </w:p>
    <w:p w:rsidR="00994E37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1B0">
        <w:rPr>
          <w:rFonts w:ascii="Times New Roman" w:hAnsi="Times New Roman" w:cs="Times New Roman"/>
          <w:sz w:val="28"/>
          <w:szCs w:val="28"/>
        </w:rPr>
        <w:t>2</w:t>
      </w:r>
      <w:r w:rsidRPr="00021689">
        <w:rPr>
          <w:rFonts w:ascii="Times New Roman" w:hAnsi="Times New Roman" w:cs="Times New Roman"/>
          <w:sz w:val="28"/>
          <w:szCs w:val="28"/>
        </w:rPr>
        <w:t>. Практический раздел:</w:t>
      </w:r>
    </w:p>
    <w:p w:rsidR="00994E37" w:rsidRPr="00642DE2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2.1.Разработка способа приготовления шоколада………..  ……................</w:t>
      </w:r>
      <w:r>
        <w:rPr>
          <w:rFonts w:ascii="Times New Roman" w:hAnsi="Times New Roman" w:cs="Times New Roman"/>
          <w:sz w:val="28"/>
          <w:szCs w:val="28"/>
          <w:lang w:val="en-US"/>
        </w:rPr>
        <w:t>10</w:t>
      </w:r>
    </w:p>
    <w:p w:rsidR="00994E37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2.2.Технология приготовления молочно-шоколадных фигурок </w:t>
      </w:r>
    </w:p>
    <w:p w:rsidR="00994E37" w:rsidRPr="007849DA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 своему рецепту…… </w:t>
      </w:r>
      <w:r w:rsidRPr="0002168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Pr="000216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..........11</w:t>
      </w:r>
    </w:p>
    <w:p w:rsidR="00994E37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Pr="000216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Экономическое    обоснование ………………………………………....12</w:t>
      </w:r>
    </w:p>
    <w:p w:rsidR="00994E37" w:rsidRPr="00BB6479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Реклама…………………………………………………………...............12</w:t>
      </w:r>
    </w:p>
    <w:p w:rsidR="00994E37" w:rsidRPr="00021689" w:rsidRDefault="00994E37" w:rsidP="000A2DF3">
      <w:pPr>
        <w:pStyle w:val="NormalWeb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Заключение…………………………………………………………………...13</w:t>
      </w:r>
    </w:p>
    <w:p w:rsidR="00994E37" w:rsidRDefault="00994E37" w:rsidP="000A2DF3">
      <w:pPr>
        <w:pStyle w:val="NormalWe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Библиографический список……………</w:t>
      </w:r>
      <w:r w:rsidRPr="00021689">
        <w:rPr>
          <w:rFonts w:ascii="Times New Roman" w:hAnsi="Times New Roman" w:cs="Times New Roman"/>
          <w:sz w:val="28"/>
          <w:szCs w:val="28"/>
        </w:rPr>
        <w:t>...…………………………</w:t>
      </w:r>
      <w:r>
        <w:rPr>
          <w:rFonts w:ascii="Times New Roman" w:hAnsi="Times New Roman" w:cs="Times New Roman"/>
          <w:sz w:val="28"/>
          <w:szCs w:val="28"/>
        </w:rPr>
        <w:t>…….....14</w:t>
      </w:r>
    </w:p>
    <w:p w:rsidR="00994E37" w:rsidRDefault="00994E37" w:rsidP="000A2DF3">
      <w:pPr>
        <w:pStyle w:val="NormalWe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4F60">
        <w:rPr>
          <w:rFonts w:ascii="Times New Roman" w:hAnsi="Times New Roman" w:cs="Times New Roman"/>
          <w:sz w:val="28"/>
          <w:szCs w:val="28"/>
        </w:rPr>
        <w:t>Приложе</w:t>
      </w:r>
      <w:r>
        <w:rPr>
          <w:rFonts w:ascii="Times New Roman" w:hAnsi="Times New Roman" w:cs="Times New Roman"/>
          <w:sz w:val="28"/>
          <w:szCs w:val="28"/>
        </w:rPr>
        <w:t>ние №1</w:t>
      </w:r>
    </w:p>
    <w:p w:rsidR="00994E37" w:rsidRPr="001B3169" w:rsidRDefault="00994E37" w:rsidP="000A2D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B3169">
        <w:rPr>
          <w:rFonts w:ascii="Times New Roman" w:hAnsi="Times New Roman" w:cs="Times New Roman"/>
          <w:sz w:val="28"/>
          <w:szCs w:val="28"/>
        </w:rPr>
        <w:t>(Образцы использованной литературы для работы  над темой проекта)....................................................................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.................................</w:t>
      </w:r>
      <w:r w:rsidRPr="001B316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.......15</w:t>
      </w:r>
    </w:p>
    <w:p w:rsidR="00994E37" w:rsidRDefault="00994E37" w:rsidP="000A2DF3">
      <w:pPr>
        <w:pStyle w:val="NormalWe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50F1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994E37" w:rsidRPr="000C50F1" w:rsidRDefault="00994E37" w:rsidP="000A2DF3">
      <w:pPr>
        <w:pStyle w:val="NormalWe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50F1">
        <w:rPr>
          <w:rFonts w:ascii="Times New Roman" w:hAnsi="Times New Roman" w:cs="Times New Roman"/>
          <w:sz w:val="28"/>
          <w:szCs w:val="28"/>
        </w:rPr>
        <w:t>(Варианты ответов  учащихся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0C50F1">
        <w:rPr>
          <w:rFonts w:ascii="Times New Roman" w:hAnsi="Times New Roman" w:cs="Times New Roman"/>
          <w:sz w:val="28"/>
          <w:szCs w:val="28"/>
        </w:rPr>
        <w:t>анкету)..</w:t>
      </w:r>
      <w:r>
        <w:rPr>
          <w:rFonts w:ascii="Times New Roman" w:hAnsi="Times New Roman" w:cs="Times New Roman"/>
          <w:sz w:val="28"/>
          <w:szCs w:val="28"/>
        </w:rPr>
        <w:t>..............................……………..15</w:t>
      </w:r>
    </w:p>
    <w:p w:rsidR="00994E37" w:rsidRPr="00642DE2" w:rsidRDefault="00994E37" w:rsidP="000A2DF3">
      <w:pPr>
        <w:pStyle w:val="NormalWe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0A2DF3">
      <w:pPr>
        <w:pStyle w:val="NormalWe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4F60">
        <w:rPr>
          <w:rFonts w:ascii="Times New Roman" w:hAnsi="Times New Roman" w:cs="Times New Roman"/>
          <w:sz w:val="28"/>
          <w:szCs w:val="28"/>
        </w:rPr>
        <w:t>Приложе</w:t>
      </w:r>
      <w:r>
        <w:rPr>
          <w:rFonts w:ascii="Times New Roman" w:hAnsi="Times New Roman" w:cs="Times New Roman"/>
          <w:sz w:val="28"/>
          <w:szCs w:val="28"/>
        </w:rPr>
        <w:t>ние №3</w:t>
      </w:r>
    </w:p>
    <w:p w:rsidR="00994E37" w:rsidRPr="000C50F1" w:rsidRDefault="00994E37" w:rsidP="000A2DF3">
      <w:pPr>
        <w:pStyle w:val="NormalWe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(Фотографии кондитерского цеха в отеле)…………………………………16</w:t>
      </w:r>
    </w:p>
    <w:p w:rsidR="00994E37" w:rsidRDefault="00994E37" w:rsidP="000A2DF3">
      <w:pPr>
        <w:pStyle w:val="NormalWe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4F60">
        <w:rPr>
          <w:rFonts w:ascii="Times New Roman" w:hAnsi="Times New Roman" w:cs="Times New Roman"/>
          <w:sz w:val="28"/>
          <w:szCs w:val="28"/>
        </w:rPr>
        <w:t>Приложе</w:t>
      </w:r>
      <w:r>
        <w:rPr>
          <w:rFonts w:ascii="Times New Roman" w:hAnsi="Times New Roman" w:cs="Times New Roman"/>
          <w:sz w:val="28"/>
          <w:szCs w:val="28"/>
        </w:rPr>
        <w:t>ние № 4</w:t>
      </w:r>
    </w:p>
    <w:p w:rsidR="00994E37" w:rsidRDefault="00994E37" w:rsidP="000A2DF3">
      <w:pPr>
        <w:pStyle w:val="NormalWe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(Материально- техническое обеспечение для приготовления блюда)……16</w:t>
      </w:r>
    </w:p>
    <w:p w:rsidR="00994E37" w:rsidRDefault="00994E37" w:rsidP="000A2DF3">
      <w:pPr>
        <w:pStyle w:val="NormalWe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4F60">
        <w:rPr>
          <w:rFonts w:ascii="Times New Roman" w:hAnsi="Times New Roman" w:cs="Times New Roman"/>
          <w:sz w:val="28"/>
          <w:szCs w:val="28"/>
        </w:rPr>
        <w:t>Приложе</w:t>
      </w:r>
      <w:r>
        <w:rPr>
          <w:rFonts w:ascii="Times New Roman" w:hAnsi="Times New Roman" w:cs="Times New Roman"/>
          <w:sz w:val="28"/>
          <w:szCs w:val="28"/>
        </w:rPr>
        <w:t xml:space="preserve">ние №5  </w:t>
      </w:r>
    </w:p>
    <w:p w:rsidR="00994E37" w:rsidRPr="00E854A3" w:rsidRDefault="00994E37" w:rsidP="000A2DF3">
      <w:pPr>
        <w:pStyle w:val="NormalWeb"/>
        <w:spacing w:line="360" w:lineRule="auto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MS Mincho" w:hAnsi="Times New Roman" w:cs="Times New Roman"/>
          <w:sz w:val="28"/>
          <w:szCs w:val="28"/>
        </w:rPr>
        <w:t>Фотоотчёт этапов приготовления шоколадных фигурок</w:t>
      </w:r>
      <w:r>
        <w:rPr>
          <w:rFonts w:ascii="Times New Roman" w:hAnsi="Times New Roman" w:cs="Times New Roman"/>
          <w:sz w:val="28"/>
          <w:szCs w:val="28"/>
        </w:rPr>
        <w:t>)...........................18</w:t>
      </w:r>
    </w:p>
    <w:p w:rsidR="00994E37" w:rsidRPr="001B3169" w:rsidRDefault="00994E37" w:rsidP="000A2DF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</w:t>
      </w:r>
      <w:r w:rsidRPr="001B3169">
        <w:rPr>
          <w:rFonts w:ascii="Times New Roman" w:hAnsi="Times New Roman" w:cs="Times New Roman"/>
          <w:sz w:val="28"/>
          <w:szCs w:val="28"/>
        </w:rPr>
        <w:t xml:space="preserve"> (</w:t>
      </w:r>
      <w:r w:rsidRPr="001B3169">
        <w:rPr>
          <w:rStyle w:val="c5"/>
          <w:rFonts w:ascii="Times New Roman" w:hAnsi="Times New Roman" w:cs="Times New Roman"/>
          <w:sz w:val="28"/>
          <w:szCs w:val="28"/>
        </w:rPr>
        <w:t>Правила техники безопасности на кухне</w:t>
      </w:r>
      <w:r>
        <w:rPr>
          <w:rFonts w:ascii="Times New Roman" w:hAnsi="Times New Roman" w:cs="Times New Roman"/>
          <w:sz w:val="28"/>
          <w:szCs w:val="28"/>
        </w:rPr>
        <w:t>)........................19</w:t>
      </w:r>
    </w:p>
    <w:p w:rsidR="00994E37" w:rsidRPr="00637F3A" w:rsidRDefault="00994E37" w:rsidP="000A2DF3">
      <w:pPr>
        <w:pStyle w:val="NormalWe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7F3A">
        <w:rPr>
          <w:rFonts w:ascii="Times New Roman" w:hAnsi="Times New Roman" w:cs="Times New Roman"/>
          <w:sz w:val="28"/>
          <w:szCs w:val="28"/>
        </w:rPr>
        <w:t>Приложение №7 (Реклама готового блюда)………………………………</w:t>
      </w:r>
      <w:r>
        <w:rPr>
          <w:rFonts w:ascii="Times New Roman" w:hAnsi="Times New Roman" w:cs="Times New Roman"/>
          <w:sz w:val="28"/>
          <w:szCs w:val="28"/>
        </w:rPr>
        <w:t>...20</w:t>
      </w:r>
      <w:r w:rsidRPr="00637F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FF41B0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642DE2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0A2DF3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A2DF3">
        <w:rPr>
          <w:rFonts w:ascii="Times New Roman" w:hAnsi="Times New Roman" w:cs="Times New Roman"/>
          <w:sz w:val="32"/>
          <w:szCs w:val="32"/>
        </w:rPr>
        <w:t>ВВЕДЕНИЕ</w:t>
      </w:r>
    </w:p>
    <w:p w:rsidR="00994E37" w:rsidRPr="00B472ED" w:rsidRDefault="00994E37" w:rsidP="000A2DF3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472ED">
        <w:rPr>
          <w:rFonts w:ascii="Times New Roman" w:hAnsi="Times New Roman" w:cs="Times New Roman"/>
          <w:color w:val="000000"/>
          <w:sz w:val="28"/>
          <w:szCs w:val="28"/>
        </w:rPr>
        <w:t>Был бы мир из шоколада –</w:t>
      </w:r>
      <w:r w:rsidRPr="00B472ED">
        <w:rPr>
          <w:rFonts w:ascii="Times New Roman" w:hAnsi="Times New Roman" w:cs="Times New Roman"/>
          <w:color w:val="000000"/>
          <w:sz w:val="28"/>
          <w:szCs w:val="28"/>
        </w:rPr>
        <w:br/>
        <w:t>Было б нам грустить не надо.</w:t>
      </w:r>
      <w:r w:rsidRPr="00B472ED">
        <w:rPr>
          <w:rFonts w:ascii="Times New Roman" w:hAnsi="Times New Roman" w:cs="Times New Roman"/>
          <w:color w:val="000000"/>
          <w:sz w:val="28"/>
          <w:szCs w:val="28"/>
        </w:rPr>
        <w:br/>
        <w:t>Жизнь бы сладкою была –</w:t>
      </w:r>
      <w:r w:rsidRPr="00B472ED">
        <w:rPr>
          <w:rFonts w:ascii="Times New Roman" w:hAnsi="Times New Roman" w:cs="Times New Roman"/>
          <w:color w:val="000000"/>
          <w:sz w:val="28"/>
          <w:szCs w:val="28"/>
        </w:rPr>
        <w:br/>
        <w:t>Нет печали, горя, зла.</w:t>
      </w:r>
      <w:r w:rsidRPr="00B472E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Был бы мир из шоколада, </w:t>
      </w:r>
      <w:r w:rsidRPr="00B472ED">
        <w:rPr>
          <w:rFonts w:ascii="Times New Roman" w:hAnsi="Times New Roman" w:cs="Times New Roman"/>
          <w:color w:val="000000"/>
          <w:sz w:val="28"/>
          <w:szCs w:val="28"/>
        </w:rPr>
        <w:br/>
        <w:t>Как же я была бы рада!</w:t>
      </w:r>
      <w:r w:rsidRPr="00B472ED">
        <w:rPr>
          <w:rFonts w:ascii="Times New Roman" w:hAnsi="Times New Roman" w:cs="Times New Roman"/>
          <w:color w:val="000000"/>
          <w:sz w:val="28"/>
          <w:szCs w:val="28"/>
        </w:rPr>
        <w:br/>
        <w:t>К сожалению, увы,</w:t>
      </w:r>
      <w:r w:rsidRPr="00B472ED">
        <w:rPr>
          <w:rFonts w:ascii="Times New Roman" w:hAnsi="Times New Roman" w:cs="Times New Roman"/>
          <w:color w:val="000000"/>
          <w:sz w:val="28"/>
          <w:szCs w:val="28"/>
        </w:rPr>
        <w:br/>
        <w:t>Шоколадный мир – лишь сны.</w:t>
      </w:r>
    </w:p>
    <w:p w:rsidR="00994E37" w:rsidRPr="00804AFB" w:rsidRDefault="00994E37" w:rsidP="000A2DF3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B472ED">
        <w:rPr>
          <w:rFonts w:ascii="Times New Roman" w:hAnsi="Times New Roman" w:cs="Times New Roman"/>
          <w:color w:val="000000"/>
          <w:sz w:val="28"/>
          <w:szCs w:val="28"/>
        </w:rPr>
        <w:t>Фейкина М.</w:t>
      </w:r>
    </w:p>
    <w:p w:rsidR="00994E37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4971">
        <w:rPr>
          <w:rFonts w:ascii="Times New Roman" w:hAnsi="Times New Roman" w:cs="Times New Roman"/>
          <w:sz w:val="28"/>
          <w:szCs w:val="28"/>
        </w:rPr>
        <w:t>В первом классе я принесла в школу шоколадные конфеты и угостила своих одноклассников. После употребления конфет у меня и у моего друга появилась аллергия.  И нас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4971">
        <w:rPr>
          <w:rFonts w:ascii="Times New Roman" w:hAnsi="Times New Roman" w:cs="Times New Roman"/>
          <w:sz w:val="28"/>
          <w:szCs w:val="28"/>
        </w:rPr>
        <w:t xml:space="preserve"> с моим одноклассником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4971">
        <w:rPr>
          <w:rFonts w:ascii="Times New Roman" w:hAnsi="Times New Roman" w:cs="Times New Roman"/>
          <w:sz w:val="28"/>
          <w:szCs w:val="28"/>
        </w:rPr>
        <w:t xml:space="preserve"> отвели к врачу, где нам</w:t>
      </w:r>
      <w:r>
        <w:rPr>
          <w:rFonts w:ascii="Times New Roman" w:hAnsi="Times New Roman" w:cs="Times New Roman"/>
          <w:sz w:val="28"/>
          <w:szCs w:val="28"/>
        </w:rPr>
        <w:t xml:space="preserve"> дали лекарство от аллергии и обработали</w:t>
      </w:r>
      <w:r w:rsidRPr="005F4971">
        <w:rPr>
          <w:rFonts w:ascii="Times New Roman" w:hAnsi="Times New Roman" w:cs="Times New Roman"/>
          <w:sz w:val="28"/>
          <w:szCs w:val="28"/>
        </w:rPr>
        <w:t xml:space="preserve"> кремом покрасневшие м</w:t>
      </w:r>
      <w:r>
        <w:rPr>
          <w:rFonts w:ascii="Times New Roman" w:hAnsi="Times New Roman" w:cs="Times New Roman"/>
          <w:sz w:val="28"/>
          <w:szCs w:val="28"/>
        </w:rPr>
        <w:t>еста. У моего одноклассника оказалось</w:t>
      </w:r>
      <w:r w:rsidRPr="005F4971">
        <w:rPr>
          <w:rFonts w:ascii="Times New Roman" w:hAnsi="Times New Roman" w:cs="Times New Roman"/>
          <w:sz w:val="28"/>
          <w:szCs w:val="28"/>
        </w:rPr>
        <w:t xml:space="preserve"> больше высыпаний, и если бы не подействовала таблетка, ему пришлось бы </w:t>
      </w:r>
      <w:r>
        <w:rPr>
          <w:rFonts w:ascii="Times New Roman" w:hAnsi="Times New Roman" w:cs="Times New Roman"/>
          <w:sz w:val="28"/>
          <w:szCs w:val="28"/>
        </w:rPr>
        <w:t xml:space="preserve">делать укол. Я очень испугалась </w:t>
      </w:r>
      <w:r w:rsidRPr="005F497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E37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решила </w:t>
      </w:r>
      <w:r w:rsidRPr="005F4971">
        <w:rPr>
          <w:rFonts w:ascii="Times New Roman" w:hAnsi="Times New Roman" w:cs="Times New Roman"/>
          <w:sz w:val="28"/>
          <w:szCs w:val="28"/>
        </w:rPr>
        <w:t>разобраться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F4971">
        <w:rPr>
          <w:rFonts w:ascii="Times New Roman" w:hAnsi="Times New Roman" w:cs="Times New Roman"/>
          <w:sz w:val="28"/>
          <w:szCs w:val="28"/>
        </w:rPr>
        <w:t xml:space="preserve"> действительно ли шоколад наносит такой</w:t>
      </w:r>
      <w:r>
        <w:rPr>
          <w:rFonts w:ascii="Times New Roman" w:hAnsi="Times New Roman" w:cs="Times New Roman"/>
          <w:sz w:val="28"/>
          <w:szCs w:val="28"/>
        </w:rPr>
        <w:t xml:space="preserve"> вред</w:t>
      </w:r>
      <w:r w:rsidRPr="00BE0832">
        <w:rPr>
          <w:rFonts w:ascii="Times New Roman" w:hAnsi="Times New Roman" w:cs="Times New Roman"/>
          <w:sz w:val="28"/>
          <w:szCs w:val="28"/>
        </w:rPr>
        <w:t>?</w:t>
      </w:r>
      <w:r w:rsidRPr="005F49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Вот так появилась  тема моего проекта -  </w:t>
      </w:r>
      <w:r w:rsidRPr="004D7EF2">
        <w:rPr>
          <w:rFonts w:ascii="Times New Roman" w:hAnsi="Times New Roman" w:cs="Times New Roman"/>
          <w:sz w:val="28"/>
          <w:szCs w:val="28"/>
        </w:rPr>
        <w:t>«Шоколад</w:t>
      </w:r>
      <w:r w:rsidRPr="00BE0832">
        <w:rPr>
          <w:rFonts w:ascii="Times New Roman" w:hAnsi="Times New Roman" w:cs="Times New Roman"/>
          <w:sz w:val="28"/>
          <w:szCs w:val="28"/>
        </w:rPr>
        <w:t>:</w:t>
      </w:r>
      <w:r w:rsidRPr="004D7EF2">
        <w:rPr>
          <w:rFonts w:ascii="Times New Roman" w:hAnsi="Times New Roman" w:cs="Times New Roman"/>
          <w:sz w:val="28"/>
          <w:szCs w:val="28"/>
        </w:rPr>
        <w:t xml:space="preserve"> вред или польза</w:t>
      </w:r>
      <w:r w:rsidRPr="00BE0832">
        <w:rPr>
          <w:rFonts w:ascii="Times New Roman" w:hAnsi="Times New Roman" w:cs="Times New Roman"/>
          <w:sz w:val="28"/>
          <w:szCs w:val="28"/>
        </w:rPr>
        <w:t>?</w:t>
      </w:r>
      <w:r w:rsidRPr="004D7EF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E37" w:rsidRPr="005F4971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723A">
        <w:rPr>
          <w:rFonts w:ascii="Times New Roman" w:hAnsi="Times New Roman" w:cs="Times New Roman"/>
          <w:sz w:val="28"/>
          <w:szCs w:val="28"/>
        </w:rPr>
        <w:t xml:space="preserve">           Цель  проекта: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4F85">
        <w:rPr>
          <w:rFonts w:ascii="Times New Roman" w:hAnsi="Times New Roman" w:cs="Times New Roman"/>
          <w:sz w:val="28"/>
          <w:szCs w:val="28"/>
        </w:rPr>
        <w:t>изучить положительные и отрицательные воздействи</w:t>
      </w:r>
      <w:r>
        <w:rPr>
          <w:rFonts w:ascii="Times New Roman" w:hAnsi="Times New Roman" w:cs="Times New Roman"/>
          <w:sz w:val="28"/>
          <w:szCs w:val="28"/>
        </w:rPr>
        <w:t>я шоколада на организм человека, приготовить шоколад по своему рецепту.</w:t>
      </w:r>
    </w:p>
    <w:p w:rsidR="00994E37" w:rsidRPr="00021689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21689">
        <w:rPr>
          <w:rFonts w:ascii="Times New Roman" w:hAnsi="Times New Roman" w:cs="Times New Roman"/>
          <w:sz w:val="28"/>
          <w:szCs w:val="28"/>
        </w:rPr>
        <w:t xml:space="preserve">Для достижения этой цели были поставлены следующие </w:t>
      </w:r>
      <w:r w:rsidRPr="0045723A">
        <w:rPr>
          <w:rFonts w:ascii="Times New Roman" w:hAnsi="Times New Roman" w:cs="Times New Roman"/>
          <w:sz w:val="28"/>
          <w:szCs w:val="28"/>
        </w:rPr>
        <w:t>задачи:</w:t>
      </w:r>
    </w:p>
    <w:p w:rsidR="00994E37" w:rsidRPr="000C5B48" w:rsidRDefault="00994E37" w:rsidP="000A2DF3">
      <w:pPr>
        <w:tabs>
          <w:tab w:val="left" w:pos="375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</w:t>
      </w:r>
      <w:r w:rsidRPr="0045723A">
        <w:rPr>
          <w:rFonts w:ascii="Times New Roman" w:hAnsi="Times New Roman" w:cs="Times New Roman"/>
          <w:sz w:val="28"/>
          <w:szCs w:val="28"/>
        </w:rPr>
        <w:t xml:space="preserve">ознакомиться с </w:t>
      </w:r>
      <w:r>
        <w:rPr>
          <w:rFonts w:ascii="Times New Roman" w:hAnsi="Times New Roman" w:cs="Times New Roman"/>
          <w:sz w:val="28"/>
          <w:szCs w:val="28"/>
        </w:rPr>
        <w:t>историей возникновения шоколада;</w:t>
      </w:r>
    </w:p>
    <w:p w:rsidR="00994E37" w:rsidRDefault="00994E37" w:rsidP="000A2DF3">
      <w:pPr>
        <w:spacing w:line="36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176B69">
        <w:rPr>
          <w:rFonts w:ascii="Times New Roman" w:hAnsi="Times New Roman" w:cs="Times New Roman"/>
          <w:sz w:val="28"/>
          <w:szCs w:val="28"/>
        </w:rPr>
        <w:t>- найти аргументы, которые доказывают вредность или полезность данного     продукта;</w:t>
      </w:r>
    </w:p>
    <w:p w:rsidR="00994E37" w:rsidRPr="00176B69" w:rsidRDefault="00994E37" w:rsidP="000A2DF3">
      <w:pPr>
        <w:spacing w:line="36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мнение врачей;</w:t>
      </w:r>
    </w:p>
    <w:p w:rsidR="00994E37" w:rsidRDefault="00994E37" w:rsidP="000A2DF3">
      <w:pPr>
        <w:spacing w:line="36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176B69">
        <w:rPr>
          <w:rFonts w:ascii="Times New Roman" w:hAnsi="Times New Roman" w:cs="Times New Roman"/>
          <w:sz w:val="28"/>
          <w:szCs w:val="28"/>
        </w:rPr>
        <w:t>- провести анкетирование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школы и обработать результаты;</w:t>
      </w:r>
    </w:p>
    <w:p w:rsidR="00994E37" w:rsidRDefault="00994E37" w:rsidP="000A2DF3">
      <w:pPr>
        <w:spacing w:line="36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разработать технологическую карту и приготовить шоколадные фигурки  по своему рецепту;</w:t>
      </w:r>
    </w:p>
    <w:p w:rsidR="00994E37" w:rsidRPr="000A2DF3" w:rsidRDefault="00994E37" w:rsidP="000A2DF3">
      <w:pPr>
        <w:pStyle w:val="NoSpacing"/>
        <w:spacing w:line="360" w:lineRule="auto"/>
        <w:ind w:left="-360"/>
        <w:jc w:val="both"/>
        <w:rPr>
          <w:rFonts w:ascii="Times New Roman" w:hAnsi="Times New Roman" w:cs="Times New Roman"/>
          <w:sz w:val="28"/>
          <w:szCs w:val="28"/>
        </w:rPr>
      </w:pPr>
      <w:r w:rsidRPr="00FF4035">
        <w:rPr>
          <w:rFonts w:ascii="Times New Roman" w:hAnsi="Times New Roman" w:cs="Times New Roman"/>
          <w:sz w:val="28"/>
          <w:szCs w:val="28"/>
        </w:rPr>
        <w:t xml:space="preserve">      - защитить проект  и предложить на дегустацию шоколадное лакомство.</w:t>
      </w:r>
    </w:p>
    <w:p w:rsidR="00994E37" w:rsidRDefault="00994E37" w:rsidP="000A2DF3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Pr="00533973">
        <w:rPr>
          <w:rFonts w:ascii="Times New Roman" w:hAnsi="Times New Roman" w:cs="Times New Roman"/>
          <w:sz w:val="28"/>
          <w:szCs w:val="28"/>
        </w:rPr>
        <w:t>Во время работы над проектом я вместе с родителями и по рекомендации учителя технологии изучила  различную литературу по кулинарным десертам, поискала информацию на сайтах в сет</w:t>
      </w:r>
      <w:r>
        <w:rPr>
          <w:rFonts w:ascii="Times New Roman" w:hAnsi="Times New Roman" w:cs="Times New Roman"/>
          <w:sz w:val="28"/>
          <w:szCs w:val="28"/>
        </w:rPr>
        <w:t>и Интернет о шоколаде (см. Приложение №1). Например,</w:t>
      </w:r>
      <w:r w:rsidRPr="00533973">
        <w:rPr>
          <w:rFonts w:ascii="Times New Roman" w:hAnsi="Times New Roman" w:cs="Times New Roman"/>
          <w:sz w:val="28"/>
          <w:szCs w:val="28"/>
        </w:rPr>
        <w:t xml:space="preserve"> в книге Юлии Ивановой  рассказывается о том, как на протяжении веков в разных странах люди открывали для себя рецепты приготовления любимого шоколадного ла</w:t>
      </w:r>
      <w:r>
        <w:rPr>
          <w:rFonts w:ascii="Times New Roman" w:hAnsi="Times New Roman" w:cs="Times New Roman"/>
          <w:sz w:val="28"/>
          <w:szCs w:val="28"/>
        </w:rPr>
        <w:t>комства. Рассмотрев другую книгу</w:t>
      </w:r>
      <w:r w:rsidRPr="00533973">
        <w:rPr>
          <w:rFonts w:ascii="Times New Roman" w:hAnsi="Times New Roman" w:cs="Times New Roman"/>
          <w:sz w:val="28"/>
          <w:szCs w:val="28"/>
        </w:rPr>
        <w:t xml:space="preserve"> о шоколаде, я была поражена, что она написана королем шоколада, как его назвала пресса, А.Н.Коркуновым и мастером-кондитером, победителем международных конкурсов, Е.М.Сучковой. В ней раскрыты сокровенные секреты о тайне</w:t>
      </w:r>
      <w:r>
        <w:rPr>
          <w:rFonts w:ascii="Times New Roman" w:hAnsi="Times New Roman" w:cs="Times New Roman"/>
          <w:sz w:val="28"/>
          <w:szCs w:val="28"/>
        </w:rPr>
        <w:t xml:space="preserve"> шоколада и предоставлены</w:t>
      </w:r>
      <w:r w:rsidRPr="00533973">
        <w:rPr>
          <w:rFonts w:ascii="Times New Roman" w:hAnsi="Times New Roman" w:cs="Times New Roman"/>
          <w:sz w:val="28"/>
          <w:szCs w:val="28"/>
        </w:rPr>
        <w:t xml:space="preserve"> практические рецепты приготовления от людей, которые знают  о шоколаде всё. Таким образом, вся собранна</w:t>
      </w:r>
      <w:r>
        <w:rPr>
          <w:rFonts w:ascii="Times New Roman" w:hAnsi="Times New Roman" w:cs="Times New Roman"/>
          <w:sz w:val="28"/>
          <w:szCs w:val="28"/>
        </w:rPr>
        <w:t xml:space="preserve">я информация была полезной и </w:t>
      </w:r>
      <w:r w:rsidRPr="00533973">
        <w:rPr>
          <w:rFonts w:ascii="Times New Roman" w:hAnsi="Times New Roman" w:cs="Times New Roman"/>
          <w:sz w:val="28"/>
          <w:szCs w:val="28"/>
        </w:rPr>
        <w:t>помогла</w:t>
      </w:r>
      <w:r>
        <w:rPr>
          <w:rFonts w:ascii="Times New Roman" w:hAnsi="Times New Roman" w:cs="Times New Roman"/>
          <w:sz w:val="28"/>
          <w:szCs w:val="28"/>
        </w:rPr>
        <w:t xml:space="preserve"> мне разобраться</w:t>
      </w:r>
      <w:r w:rsidRPr="00533973">
        <w:rPr>
          <w:rFonts w:ascii="Times New Roman" w:hAnsi="Times New Roman" w:cs="Times New Roman"/>
          <w:sz w:val="28"/>
          <w:szCs w:val="28"/>
        </w:rPr>
        <w:t xml:space="preserve"> с выбранной темой  и написать проект.</w:t>
      </w:r>
    </w:p>
    <w:p w:rsidR="00994E37" w:rsidRPr="00FF41B0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26825">
        <w:rPr>
          <w:rStyle w:val="c5"/>
          <w:rFonts w:ascii="Times New Roman" w:hAnsi="Times New Roman" w:cs="Times New Roman"/>
          <w:sz w:val="28"/>
          <w:szCs w:val="28"/>
        </w:rPr>
        <w:t>Считаю данную тему проекта очень актуальной, так как шоколад является одной из часто  употребляемых  детьми сладостью</w:t>
      </w:r>
      <w:r>
        <w:rPr>
          <w:rStyle w:val="c5"/>
          <w:rFonts w:ascii="Times New Roman" w:hAnsi="Times New Roman" w:cs="Times New Roman"/>
          <w:sz w:val="28"/>
          <w:szCs w:val="28"/>
        </w:rPr>
        <w:t xml:space="preserve">, поэтому  нам </w:t>
      </w:r>
      <w:r w:rsidRPr="00726825">
        <w:rPr>
          <w:rStyle w:val="c5"/>
          <w:rFonts w:ascii="Times New Roman" w:hAnsi="Times New Roman" w:cs="Times New Roman"/>
          <w:sz w:val="28"/>
          <w:szCs w:val="28"/>
        </w:rPr>
        <w:t xml:space="preserve">нужно </w:t>
      </w:r>
      <w:r>
        <w:rPr>
          <w:rStyle w:val="c5"/>
          <w:rFonts w:ascii="Times New Roman" w:hAnsi="Times New Roman" w:cs="Times New Roman"/>
          <w:sz w:val="28"/>
          <w:szCs w:val="28"/>
        </w:rPr>
        <w:t xml:space="preserve">знать </w:t>
      </w:r>
      <w:r w:rsidRPr="00726825">
        <w:rPr>
          <w:rStyle w:val="c5"/>
          <w:rFonts w:ascii="Times New Roman" w:hAnsi="Times New Roman" w:cs="Times New Roman"/>
          <w:sz w:val="28"/>
          <w:szCs w:val="28"/>
        </w:rPr>
        <w:t xml:space="preserve">его пищевую ценность, состав продаваемого шоколада, какую пользу или вред он приносит нашему здоровью. </w:t>
      </w:r>
      <w:r>
        <w:rPr>
          <w:rStyle w:val="c5"/>
          <w:rFonts w:ascii="Times New Roman" w:hAnsi="Times New Roman" w:cs="Times New Roman"/>
          <w:sz w:val="28"/>
          <w:szCs w:val="28"/>
        </w:rPr>
        <w:t xml:space="preserve">Мною </w:t>
      </w:r>
      <w:r w:rsidRPr="00726825">
        <w:rPr>
          <w:rStyle w:val="c5"/>
          <w:rFonts w:ascii="Times New Roman" w:hAnsi="Times New Roman" w:cs="Times New Roman"/>
          <w:sz w:val="28"/>
          <w:szCs w:val="28"/>
        </w:rPr>
        <w:t>подготовленный материал</w:t>
      </w:r>
      <w:r>
        <w:rPr>
          <w:rStyle w:val="c5"/>
          <w:rFonts w:ascii="Times New Roman" w:hAnsi="Times New Roman" w:cs="Times New Roman"/>
          <w:sz w:val="28"/>
          <w:szCs w:val="28"/>
        </w:rPr>
        <w:t>ы</w:t>
      </w:r>
      <w:r w:rsidRPr="00726825">
        <w:rPr>
          <w:rStyle w:val="c5"/>
          <w:rFonts w:ascii="Times New Roman" w:hAnsi="Times New Roman" w:cs="Times New Roman"/>
          <w:sz w:val="28"/>
          <w:szCs w:val="28"/>
        </w:rPr>
        <w:t xml:space="preserve"> и исследования  можно использовать на классных часах, уроках окружающе</w:t>
      </w:r>
      <w:r>
        <w:rPr>
          <w:rStyle w:val="c5"/>
          <w:rFonts w:ascii="Times New Roman" w:hAnsi="Times New Roman" w:cs="Times New Roman"/>
          <w:sz w:val="28"/>
          <w:szCs w:val="28"/>
        </w:rPr>
        <w:t>го мира, а на уроках технологии</w:t>
      </w:r>
      <w:r w:rsidRPr="00726825">
        <w:rPr>
          <w:rStyle w:val="c5"/>
          <w:rFonts w:ascii="Times New Roman" w:hAnsi="Times New Roman" w:cs="Times New Roman"/>
          <w:sz w:val="28"/>
          <w:szCs w:val="28"/>
        </w:rPr>
        <w:t xml:space="preserve"> ребята смогут сами приготовить по моему рецепту шоколадные фигурки. Кроме этого, свой рецепт </w:t>
      </w:r>
      <w:r>
        <w:rPr>
          <w:rStyle w:val="c5"/>
          <w:rFonts w:ascii="Times New Roman" w:hAnsi="Times New Roman" w:cs="Times New Roman"/>
          <w:sz w:val="28"/>
          <w:szCs w:val="28"/>
        </w:rPr>
        <w:t>и способ приготовления</w:t>
      </w:r>
      <w:r w:rsidRPr="00726825">
        <w:rPr>
          <w:rStyle w:val="c5"/>
          <w:rFonts w:ascii="Times New Roman" w:hAnsi="Times New Roman" w:cs="Times New Roman"/>
          <w:sz w:val="28"/>
          <w:szCs w:val="28"/>
        </w:rPr>
        <w:t xml:space="preserve"> я разместила на страничке в социальной сети </w:t>
      </w:r>
      <w:r>
        <w:rPr>
          <w:rFonts w:ascii="Times New Roman" w:hAnsi="Times New Roman" w:cs="Times New Roman"/>
          <w:sz w:val="28"/>
          <w:szCs w:val="28"/>
        </w:rPr>
        <w:t>«Вконтакте</w:t>
      </w:r>
      <w:r w:rsidRPr="00726825">
        <w:rPr>
          <w:rFonts w:ascii="Times New Roman" w:hAnsi="Times New Roman" w:cs="Times New Roman"/>
          <w:sz w:val="28"/>
          <w:szCs w:val="28"/>
        </w:rPr>
        <w:t>», где люди разных возрастов просматривают и оценивают мой кулинарный десерт.</w:t>
      </w:r>
    </w:p>
    <w:p w:rsidR="00994E37" w:rsidRPr="00FF41B0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E37" w:rsidRPr="00FF41B0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E37" w:rsidRPr="000A2DF3" w:rsidRDefault="00994E37" w:rsidP="000A2DF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1.1</w:t>
      </w:r>
      <w:r w:rsidRPr="000A2DF3">
        <w:rPr>
          <w:rFonts w:ascii="Times New Roman" w:hAnsi="Times New Roman" w:cs="Times New Roman"/>
          <w:sz w:val="32"/>
          <w:szCs w:val="32"/>
        </w:rPr>
        <w:t xml:space="preserve"> ИСТОРИЯ ВОЗНИКНОВЕНИЯ ШОКОЛАДА</w:t>
      </w:r>
    </w:p>
    <w:p w:rsidR="00994E37" w:rsidRDefault="00994E37" w:rsidP="000A2DF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85B96">
        <w:rPr>
          <w:rFonts w:ascii="Times New Roman" w:hAnsi="Times New Roman" w:cs="Times New Roman"/>
          <w:sz w:val="28"/>
          <w:szCs w:val="28"/>
        </w:rPr>
        <w:t>История шоколада насчитывает более трех тысячелетий. С латинского языка слово шоколад переводиться как «пища богов». Плодами какао еще пользовались американские индейцы. В начале 16 века Христофор Колумб привез какао-бобы испанскому королю, из которого делали странный напиток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B9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B96">
        <w:rPr>
          <w:rFonts w:ascii="Times New Roman" w:hAnsi="Times New Roman" w:cs="Times New Roman"/>
          <w:sz w:val="28"/>
          <w:szCs w:val="28"/>
        </w:rPr>
        <w:t xml:space="preserve">пенящийся, густой и похожий на сироп шоколад. 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1"/>
      </w:r>
    </w:p>
    <w:p w:rsidR="00994E37" w:rsidRPr="00FF41B0" w:rsidRDefault="00994E37" w:rsidP="000A2DF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2DF3">
        <w:rPr>
          <w:rFonts w:ascii="Times New Roman" w:hAnsi="Times New Roman" w:cs="Times New Roman"/>
          <w:sz w:val="28"/>
          <w:szCs w:val="28"/>
        </w:rPr>
        <w:t xml:space="preserve">         Изначально шоколад употребляли только как напиток. С языка индейцев слово шоколад переводится как  «горькая вода» или «вода и пена». Испанский завоеватель Кортес по-настоящему познакомил Европу с шоколадом. </w:t>
      </w:r>
      <w:r w:rsidRPr="000A2D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Первое кафе, где подавали шоколад, было открыто в Лондоне. Шоколад был напитком для богатых, </w:t>
      </w:r>
      <w:r w:rsidRPr="000A2DF3">
        <w:rPr>
          <w:rFonts w:ascii="Times New Roman" w:hAnsi="Times New Roman" w:cs="Times New Roman"/>
          <w:sz w:val="28"/>
          <w:szCs w:val="28"/>
        </w:rPr>
        <w:t xml:space="preserve">так как он был очень дорогой. </w:t>
      </w:r>
      <w:r w:rsidRPr="000A2DF3">
        <w:rPr>
          <w:rFonts w:ascii="Times New Roman" w:hAnsi="Times New Roman" w:cs="Times New Roman"/>
          <w:sz w:val="28"/>
          <w:szCs w:val="28"/>
          <w:shd w:val="clear" w:color="auto" w:fill="FFFFFF"/>
        </w:rPr>
        <w:t>Ведущие доктора 17-18 веков  прописывали своим богатым пациентам шоколад как общеукрепляющее средство и лекарство от многих болезней. Шоколад обычно прописывали детям и мужчинам, добавляя в напиток молоко,</w:t>
      </w:r>
      <w:r w:rsidRPr="000A2D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A2DF3">
        <w:rPr>
          <w:rFonts w:ascii="Times New Roman" w:hAnsi="Times New Roman" w:cs="Times New Roman"/>
          <w:sz w:val="28"/>
          <w:szCs w:val="28"/>
          <w:shd w:val="clear" w:color="auto" w:fill="FFFFFF"/>
        </w:rPr>
        <w:t>В середине 18 века шоколад стал дешевле и доступнее всем слоям населения благодаря расширению плантаций и производства. Сейчас половина какао выращивается в Бразилии. Лидером по производству шоколада сейчас считаются США. По потреблению шоколада на первом месте находится Швейцария.</w:t>
      </w:r>
      <w:r w:rsidRPr="000A2D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0A2DF3">
        <w:rPr>
          <w:rStyle w:val="FootnoteReference"/>
          <w:rFonts w:ascii="Times New Roman" w:hAnsi="Times New Roman" w:cs="Times New Roman"/>
          <w:sz w:val="28"/>
          <w:szCs w:val="28"/>
        </w:rPr>
        <w:footnoteReference w:id="2"/>
      </w:r>
    </w:p>
    <w:p w:rsidR="00994E37" w:rsidRPr="000A2DF3" w:rsidRDefault="00994E37" w:rsidP="000A2DF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1.2</w:t>
      </w:r>
      <w:r w:rsidRPr="000A2DF3">
        <w:rPr>
          <w:rFonts w:ascii="Times New Roman" w:hAnsi="Times New Roman" w:cs="Times New Roman"/>
          <w:sz w:val="32"/>
          <w:szCs w:val="32"/>
          <w:lang w:eastAsia="ru-RU"/>
        </w:rPr>
        <w:t xml:space="preserve"> ВИДЫ ШОКОЛАДА</w:t>
      </w:r>
    </w:p>
    <w:p w:rsidR="00994E37" w:rsidRPr="004568BE" w:rsidRDefault="00994E37" w:rsidP="000A2DF3">
      <w:pPr>
        <w:tabs>
          <w:tab w:val="left" w:pos="540"/>
        </w:tabs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68BE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4568BE">
        <w:rPr>
          <w:rFonts w:ascii="Times New Roman" w:hAnsi="Times New Roman" w:cs="Times New Roman"/>
          <w:sz w:val="28"/>
          <w:szCs w:val="28"/>
          <w:lang w:eastAsia="ru-RU"/>
        </w:rPr>
        <w:t xml:space="preserve">На этом мои исследования 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 шоколад</w:t>
      </w:r>
      <w:r w:rsidRPr="004568BE">
        <w:rPr>
          <w:rFonts w:ascii="Times New Roman" w:hAnsi="Times New Roman" w:cs="Times New Roman"/>
          <w:sz w:val="28"/>
          <w:szCs w:val="28"/>
          <w:lang w:eastAsia="ru-RU"/>
        </w:rPr>
        <w:t xml:space="preserve"> не остановились. Я выяснила, что шоколад можно разбить на различные группы по следующим классификациям:</w:t>
      </w:r>
    </w:p>
    <w:p w:rsidR="00994E37" w:rsidRPr="004568BE" w:rsidRDefault="00994E37" w:rsidP="000A2DF3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68BE">
        <w:rPr>
          <w:rFonts w:ascii="Times New Roman" w:hAnsi="Times New Roman" w:cs="Times New Roman"/>
          <w:sz w:val="28"/>
          <w:szCs w:val="28"/>
          <w:lang w:eastAsia="ru-RU"/>
        </w:rPr>
        <w:t xml:space="preserve">По структуре: жидкий и твердый; </w:t>
      </w:r>
    </w:p>
    <w:p w:rsidR="00994E37" w:rsidRPr="004568BE" w:rsidRDefault="00994E37" w:rsidP="000A2DF3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68BE">
        <w:rPr>
          <w:rFonts w:ascii="Times New Roman" w:hAnsi="Times New Roman" w:cs="Times New Roman"/>
          <w:sz w:val="28"/>
          <w:szCs w:val="28"/>
          <w:lang w:eastAsia="ru-RU"/>
        </w:rPr>
        <w:t xml:space="preserve">По вкусовым качествам: горький и молочный, </w:t>
      </w:r>
    </w:p>
    <w:p w:rsidR="00994E37" w:rsidRPr="004568BE" w:rsidRDefault="00994E37" w:rsidP="000A2DF3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68BE">
        <w:rPr>
          <w:rFonts w:ascii="Times New Roman" w:hAnsi="Times New Roman" w:cs="Times New Roman"/>
          <w:sz w:val="28"/>
          <w:szCs w:val="28"/>
          <w:lang w:eastAsia="ru-RU"/>
        </w:rPr>
        <w:t>По цветовой гамме: темный (черный), коричневый, белый.</w:t>
      </w:r>
    </w:p>
    <w:p w:rsidR="00994E37" w:rsidRPr="004568BE" w:rsidRDefault="00994E37" w:rsidP="000A2DF3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68BE">
        <w:rPr>
          <w:rFonts w:ascii="Times New Roman" w:hAnsi="Times New Roman" w:cs="Times New Roman"/>
          <w:sz w:val="28"/>
          <w:szCs w:val="28"/>
          <w:lang w:eastAsia="ru-RU"/>
        </w:rPr>
        <w:t xml:space="preserve">По составу: с добавлением различных ингредиентов: изюма, орехов, печенья и др. </w:t>
      </w:r>
    </w:p>
    <w:p w:rsidR="00994E37" w:rsidRPr="00FF41B0" w:rsidRDefault="00994E37" w:rsidP="000A2DF3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A2DF3">
        <w:rPr>
          <w:rFonts w:ascii="Times New Roman" w:hAnsi="Times New Roman" w:cs="Times New Roman"/>
          <w:sz w:val="28"/>
          <w:szCs w:val="28"/>
          <w:lang w:eastAsia="ru-RU"/>
        </w:rPr>
        <w:t>Без добавления: чистый шоколад.</w:t>
      </w:r>
    </w:p>
    <w:p w:rsidR="00994E37" w:rsidRPr="000A2DF3" w:rsidRDefault="00994E37" w:rsidP="000A2DF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1.3</w:t>
      </w:r>
      <w:r w:rsidRPr="000A2DF3">
        <w:rPr>
          <w:rFonts w:ascii="Times New Roman" w:hAnsi="Times New Roman" w:cs="Times New Roman"/>
          <w:sz w:val="32"/>
          <w:szCs w:val="32"/>
        </w:rPr>
        <w:t xml:space="preserve"> ПОЛЬЗА ШОКОЛАДА</w:t>
      </w:r>
    </w:p>
    <w:p w:rsidR="00994E37" w:rsidRDefault="00994E37" w:rsidP="000A2DF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 xml:space="preserve">            </w:t>
      </w:r>
      <w:r w:rsidRPr="00FD237C">
        <w:rPr>
          <w:rFonts w:ascii="Times New Roman" w:hAnsi="Times New Roman" w:cs="Times New Roman"/>
          <w:sz w:val="28"/>
          <w:szCs w:val="28"/>
          <w:lang w:eastAsia="ru-RU"/>
        </w:rPr>
        <w:t>Мнения о влиянии шоколада на здоровье расходя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тся от категорического «вреден» до, </w:t>
      </w:r>
      <w:r w:rsidRPr="00FD237C">
        <w:rPr>
          <w:rFonts w:ascii="Times New Roman" w:hAnsi="Times New Roman" w:cs="Times New Roman"/>
          <w:sz w:val="28"/>
          <w:szCs w:val="28"/>
          <w:lang w:eastAsia="ru-RU"/>
        </w:rPr>
        <w:t xml:space="preserve">несомненно,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FD237C">
        <w:rPr>
          <w:rFonts w:ascii="Times New Roman" w:hAnsi="Times New Roman" w:cs="Times New Roman"/>
          <w:sz w:val="28"/>
          <w:szCs w:val="28"/>
          <w:lang w:eastAsia="ru-RU"/>
        </w:rPr>
        <w:t>полезен». Где же истина? Попробую разобраться.   Изучая различные информационные источники о вреде и пользе шоколада, я узнала следующее.</w:t>
      </w:r>
    </w:p>
    <w:p w:rsidR="00994E37" w:rsidRPr="00FD237C" w:rsidRDefault="00994E37" w:rsidP="000A2DF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FD237C">
        <w:rPr>
          <w:rFonts w:ascii="Times New Roman" w:hAnsi="Times New Roman" w:cs="Times New Roman"/>
          <w:sz w:val="28"/>
          <w:szCs w:val="28"/>
        </w:rPr>
        <w:t>Шоколад является источником энергии, в нем содержится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D237C">
        <w:rPr>
          <w:rFonts w:ascii="Times New Roman" w:hAnsi="Times New Roman" w:cs="Times New Roman"/>
          <w:sz w:val="28"/>
          <w:szCs w:val="28"/>
        </w:rPr>
        <w:t xml:space="preserve"> калий и магний, которые необходимы для работы мышц. Поэтому шоколад полезен детям, а также тем, кто занимается спортом.  Шоколад нужен для сердца и сосудов, улучшает кровоток. Кардиологи установили, что тёмный шоколад препятствует образованию тромбов на стенках сосудов. 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3"/>
      </w:r>
      <w:r w:rsidRPr="00FD237C">
        <w:rPr>
          <w:rFonts w:ascii="Times New Roman" w:hAnsi="Times New Roman" w:cs="Times New Roman"/>
          <w:sz w:val="28"/>
          <w:szCs w:val="28"/>
        </w:rPr>
        <w:t xml:space="preserve">Кроме этого, он способствует повышению иммунитета, если кушать горькие сорта. </w:t>
      </w:r>
    </w:p>
    <w:p w:rsidR="00994E37" w:rsidRPr="00FD237C" w:rsidRDefault="00994E37" w:rsidP="000A2DF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D237C">
        <w:rPr>
          <w:rFonts w:ascii="Times New Roman" w:hAnsi="Times New Roman" w:cs="Times New Roman"/>
          <w:sz w:val="28"/>
          <w:szCs w:val="28"/>
        </w:rPr>
        <w:t>Шоколад поднимает настроение, его аромат вызывает чувство наслаждения. В состав какао бобов входят антибактериальные компоненты, которые укрепляют зубы. Но шоколад должен быть настоящим!</w:t>
      </w:r>
    </w:p>
    <w:p w:rsidR="00994E37" w:rsidRPr="001F10CA" w:rsidRDefault="00994E37" w:rsidP="000A2DF3">
      <w:pPr>
        <w:spacing w:after="0" w:line="360" w:lineRule="auto"/>
        <w:ind w:left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10CA">
        <w:rPr>
          <w:rFonts w:ascii="Times New Roman" w:hAnsi="Times New Roman" w:cs="Times New Roman"/>
          <w:sz w:val="28"/>
          <w:szCs w:val="28"/>
        </w:rPr>
        <w:t>Учёными доказано, что  40 г шоколада в сутки обеспечивают:</w:t>
      </w:r>
    </w:p>
    <w:p w:rsidR="00994E37" w:rsidRPr="001F10CA" w:rsidRDefault="00994E37" w:rsidP="000A2D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10CA">
        <w:rPr>
          <w:rFonts w:ascii="Times New Roman" w:hAnsi="Times New Roman" w:cs="Times New Roman"/>
          <w:sz w:val="28"/>
          <w:szCs w:val="28"/>
        </w:rPr>
        <w:t xml:space="preserve"> прилив сил и бодрости, улучшение памяти, устойчивость к стрессам,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0CA">
        <w:rPr>
          <w:rFonts w:ascii="Times New Roman" w:hAnsi="Times New Roman" w:cs="Times New Roman"/>
          <w:sz w:val="28"/>
          <w:szCs w:val="28"/>
        </w:rPr>
        <w:t>укрепление иммунитета, профилактику простуды, укрепление сосудов, нормализацию давления.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4"/>
      </w:r>
    </w:p>
    <w:p w:rsidR="00994E37" w:rsidRPr="00FF41B0" w:rsidRDefault="00994E37" w:rsidP="000A2DF3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94E37" w:rsidRPr="00FF41B0" w:rsidRDefault="00994E37" w:rsidP="000A2DF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1.4</w:t>
      </w:r>
      <w:r w:rsidRPr="000A2DF3">
        <w:rPr>
          <w:rFonts w:ascii="Times New Roman" w:hAnsi="Times New Roman" w:cs="Times New Roman"/>
          <w:sz w:val="32"/>
          <w:szCs w:val="32"/>
        </w:rPr>
        <w:t xml:space="preserve"> ВРЕД  ОТ ШОКОЛАДА</w:t>
      </w:r>
    </w:p>
    <w:p w:rsidR="00994E37" w:rsidRPr="0080616B" w:rsidRDefault="00994E37" w:rsidP="000A2DF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0616B">
        <w:rPr>
          <w:rFonts w:ascii="Times New Roman" w:hAnsi="Times New Roman" w:cs="Times New Roman"/>
          <w:sz w:val="28"/>
          <w:szCs w:val="28"/>
        </w:rPr>
        <w:t>Шоколад - является виновником лишнего веса, так как это высококалорийный продукт и при избыточном употреблении углеводы откладываются в организме в виде жира.</w:t>
      </w:r>
    </w:p>
    <w:p w:rsidR="00994E37" w:rsidRPr="0080616B" w:rsidRDefault="00994E37" w:rsidP="000A2DF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616B">
        <w:rPr>
          <w:rFonts w:ascii="Times New Roman" w:hAnsi="Times New Roman" w:cs="Times New Roman"/>
          <w:sz w:val="28"/>
          <w:szCs w:val="28"/>
        </w:rPr>
        <w:t>Шоколад при безудержном поедании может вызывать:</w:t>
      </w:r>
    </w:p>
    <w:p w:rsidR="00994E37" w:rsidRPr="0080616B" w:rsidRDefault="00994E37" w:rsidP="000A2D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16B">
        <w:rPr>
          <w:rFonts w:ascii="Times New Roman" w:hAnsi="Times New Roman" w:cs="Times New Roman"/>
          <w:sz w:val="28"/>
          <w:szCs w:val="28"/>
        </w:rPr>
        <w:t>Аллергию, в результате чего появляется диатез. Поэтому не рекомендуется  давать его детям, до 2 лет.</w:t>
      </w:r>
    </w:p>
    <w:p w:rsidR="00994E37" w:rsidRPr="000A2DF3" w:rsidRDefault="00994E37" w:rsidP="000A2D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16B">
        <w:rPr>
          <w:rFonts w:ascii="Times New Roman" w:hAnsi="Times New Roman" w:cs="Times New Roman"/>
          <w:sz w:val="28"/>
          <w:szCs w:val="28"/>
        </w:rPr>
        <w:t>Шоколад обладает возбуждающим действием, его не следует, есть много на ночь, особенно детям, так как он может вызвать бессонницу.</w:t>
      </w:r>
    </w:p>
    <w:p w:rsidR="00994E37" w:rsidRPr="000C5B48" w:rsidRDefault="00994E37" w:rsidP="000C5B4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C5B48">
        <w:rPr>
          <w:rFonts w:ascii="Times New Roman" w:hAnsi="Times New Roman" w:cs="Times New Roman"/>
          <w:sz w:val="32"/>
          <w:szCs w:val="32"/>
        </w:rPr>
        <w:t>1.5. АНКЕ</w:t>
      </w:r>
      <w:r>
        <w:rPr>
          <w:rFonts w:ascii="Times New Roman" w:hAnsi="Times New Roman" w:cs="Times New Roman"/>
          <w:sz w:val="32"/>
          <w:szCs w:val="32"/>
        </w:rPr>
        <w:t>ТИРОВАНИЕ  УЧАЩИХСЯ И</w:t>
      </w:r>
    </w:p>
    <w:p w:rsidR="00994E37" w:rsidRPr="000C5B48" w:rsidRDefault="00994E37" w:rsidP="000C5B4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ОБРАБОТКА</w:t>
      </w:r>
      <w:r w:rsidRPr="000C5B48">
        <w:rPr>
          <w:rFonts w:ascii="Times New Roman" w:hAnsi="Times New Roman" w:cs="Times New Roman"/>
          <w:sz w:val="32"/>
          <w:szCs w:val="32"/>
        </w:rPr>
        <w:t xml:space="preserve"> РЕЗУЛЬТАТОВ</w:t>
      </w:r>
    </w:p>
    <w:p w:rsidR="00994E37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70B76">
        <w:rPr>
          <w:rFonts w:ascii="Times New Roman" w:hAnsi="Times New Roman" w:cs="Times New Roman"/>
          <w:sz w:val="28"/>
          <w:szCs w:val="28"/>
        </w:rPr>
        <w:t>Я нашла и изучила много информации по интересующей меня теме. П</w:t>
      </w:r>
      <w:r>
        <w:rPr>
          <w:rFonts w:ascii="Times New Roman" w:hAnsi="Times New Roman" w:cs="Times New Roman"/>
          <w:sz w:val="28"/>
          <w:szCs w:val="28"/>
        </w:rPr>
        <w:t>осле чего сразу возник вопрос: «</w:t>
      </w:r>
      <w:r w:rsidRPr="00F70B76">
        <w:rPr>
          <w:rFonts w:ascii="Times New Roman" w:hAnsi="Times New Roman" w:cs="Times New Roman"/>
          <w:sz w:val="28"/>
          <w:szCs w:val="28"/>
        </w:rPr>
        <w:t>А что о шоколаде знают мои одноклассники? Какой шоколад любят дети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F70B7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какое мнение ребят: шоколад - это </w:t>
      </w:r>
      <w:r w:rsidRPr="00F70B7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редное или полезное лакомство?»</w:t>
      </w:r>
      <w:r w:rsidRPr="00E13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4E37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70B76">
        <w:rPr>
          <w:rFonts w:ascii="Times New Roman" w:hAnsi="Times New Roman" w:cs="Times New Roman"/>
          <w:sz w:val="28"/>
          <w:szCs w:val="28"/>
        </w:rPr>
        <w:t>Наверное, с</w:t>
      </w:r>
      <w:r>
        <w:rPr>
          <w:rFonts w:ascii="Times New Roman" w:hAnsi="Times New Roman" w:cs="Times New Roman"/>
          <w:sz w:val="28"/>
          <w:szCs w:val="28"/>
        </w:rPr>
        <w:t xml:space="preserve">ейчас все подумали, а кто же </w:t>
      </w:r>
      <w:r w:rsidRPr="00F70B76">
        <w:rPr>
          <w:rFonts w:ascii="Times New Roman" w:hAnsi="Times New Roman" w:cs="Times New Roman"/>
          <w:sz w:val="28"/>
          <w:szCs w:val="28"/>
        </w:rPr>
        <w:t xml:space="preserve"> не любит</w:t>
      </w:r>
      <w:r>
        <w:rPr>
          <w:rFonts w:ascii="Times New Roman" w:hAnsi="Times New Roman" w:cs="Times New Roman"/>
          <w:sz w:val="28"/>
          <w:szCs w:val="28"/>
        </w:rPr>
        <w:t xml:space="preserve"> шоколад?</w:t>
      </w:r>
      <w:r w:rsidRPr="00F70B76">
        <w:rPr>
          <w:rFonts w:ascii="Times New Roman" w:hAnsi="Times New Roman" w:cs="Times New Roman"/>
          <w:sz w:val="28"/>
          <w:szCs w:val="28"/>
        </w:rPr>
        <w:t xml:space="preserve"> Чаще всего мы бере</w:t>
      </w:r>
      <w:r>
        <w:rPr>
          <w:rFonts w:ascii="Times New Roman" w:hAnsi="Times New Roman" w:cs="Times New Roman"/>
          <w:sz w:val="28"/>
          <w:szCs w:val="28"/>
        </w:rPr>
        <w:t>м в гости</w:t>
      </w:r>
      <w:r w:rsidRPr="00F70B76">
        <w:rPr>
          <w:rFonts w:ascii="Times New Roman" w:hAnsi="Times New Roman" w:cs="Times New Roman"/>
          <w:sz w:val="28"/>
          <w:szCs w:val="28"/>
        </w:rPr>
        <w:t xml:space="preserve"> для угощения,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70B76">
        <w:rPr>
          <w:rFonts w:ascii="Times New Roman" w:hAnsi="Times New Roman" w:cs="Times New Roman"/>
          <w:sz w:val="28"/>
          <w:szCs w:val="28"/>
        </w:rPr>
        <w:t xml:space="preserve"> коробочку шоколадных конфет или плиточку вкусного шоколада. </w:t>
      </w:r>
    </w:p>
    <w:p w:rsidR="00994E37" w:rsidRPr="00F70B76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Вначале, </w:t>
      </w:r>
      <w:r w:rsidRPr="00F70B76">
        <w:rPr>
          <w:rFonts w:ascii="Times New Roman" w:hAnsi="Times New Roman" w:cs="Times New Roman"/>
          <w:sz w:val="28"/>
          <w:szCs w:val="28"/>
        </w:rPr>
        <w:t>я составила вопросы</w:t>
      </w:r>
      <w:r>
        <w:rPr>
          <w:rFonts w:ascii="Times New Roman" w:hAnsi="Times New Roman" w:cs="Times New Roman"/>
          <w:sz w:val="28"/>
          <w:szCs w:val="28"/>
        </w:rPr>
        <w:t xml:space="preserve">, а потом </w:t>
      </w:r>
      <w:r w:rsidRPr="00F70B7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ровела письменное анкетирование</w:t>
      </w:r>
      <w:r w:rsidRPr="00F70B76">
        <w:rPr>
          <w:rFonts w:ascii="Times New Roman" w:hAnsi="Times New Roman" w:cs="Times New Roman"/>
          <w:sz w:val="28"/>
          <w:szCs w:val="28"/>
        </w:rPr>
        <w:t xml:space="preserve"> среди своих одноклассников и  одноклассников своей двоюродной сестры Ксю</w:t>
      </w:r>
      <w:r>
        <w:rPr>
          <w:rFonts w:ascii="Times New Roman" w:hAnsi="Times New Roman" w:cs="Times New Roman"/>
          <w:sz w:val="28"/>
          <w:szCs w:val="28"/>
        </w:rPr>
        <w:t>ши и вот, что у меня получилось (см. Приложение №2).</w:t>
      </w:r>
    </w:p>
    <w:p w:rsidR="00994E37" w:rsidRPr="00F70B76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70B76">
        <w:rPr>
          <w:rFonts w:ascii="Times New Roman" w:hAnsi="Times New Roman" w:cs="Times New Roman"/>
          <w:sz w:val="28"/>
          <w:szCs w:val="28"/>
        </w:rPr>
        <w:t>В опросе участвовало 50 учащихся.</w:t>
      </w:r>
    </w:p>
    <w:p w:rsidR="00994E37" w:rsidRPr="00F70B76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76">
        <w:rPr>
          <w:rFonts w:ascii="Times New Roman" w:hAnsi="Times New Roman" w:cs="Times New Roman"/>
          <w:sz w:val="28"/>
          <w:szCs w:val="28"/>
        </w:rPr>
        <w:t>Были заданы следующие вопросы:</w:t>
      </w:r>
    </w:p>
    <w:p w:rsidR="00994E37" w:rsidRPr="00F70B76" w:rsidRDefault="00994E37" w:rsidP="000A2DF3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76">
        <w:rPr>
          <w:rFonts w:ascii="Times New Roman" w:hAnsi="Times New Roman" w:cs="Times New Roman"/>
          <w:sz w:val="28"/>
          <w:szCs w:val="28"/>
        </w:rPr>
        <w:t>Любишь ли ты шоколад</w:t>
      </w:r>
    </w:p>
    <w:p w:rsidR="00994E37" w:rsidRPr="00F70B76" w:rsidRDefault="00994E37" w:rsidP="000A2DF3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76">
        <w:rPr>
          <w:rFonts w:ascii="Times New Roman" w:hAnsi="Times New Roman" w:cs="Times New Roman"/>
          <w:sz w:val="28"/>
          <w:szCs w:val="28"/>
        </w:rPr>
        <w:t>Считаешь, ли шоколад вреден или полезен</w:t>
      </w:r>
    </w:p>
    <w:p w:rsidR="00994E37" w:rsidRPr="00F70B76" w:rsidRDefault="00994E37" w:rsidP="000A2DF3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76">
        <w:rPr>
          <w:rFonts w:ascii="Times New Roman" w:hAnsi="Times New Roman" w:cs="Times New Roman"/>
          <w:sz w:val="28"/>
          <w:szCs w:val="28"/>
        </w:rPr>
        <w:t>Как часто ты его употребляешь</w:t>
      </w:r>
    </w:p>
    <w:p w:rsidR="00994E37" w:rsidRPr="00F70B76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76">
        <w:rPr>
          <w:rFonts w:ascii="Times New Roman" w:hAnsi="Times New Roman" w:cs="Times New Roman"/>
          <w:sz w:val="28"/>
          <w:szCs w:val="28"/>
        </w:rPr>
        <w:t>По результатам анкетирования можно сделать вывод:</w:t>
      </w:r>
    </w:p>
    <w:p w:rsidR="00994E37" w:rsidRPr="00F70B76" w:rsidRDefault="00994E37" w:rsidP="000A2D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76">
        <w:rPr>
          <w:rFonts w:ascii="Times New Roman" w:hAnsi="Times New Roman" w:cs="Times New Roman"/>
          <w:sz w:val="28"/>
          <w:szCs w:val="28"/>
        </w:rPr>
        <w:t xml:space="preserve">Темный шоколад любят 47 человек; Не любят шоколад 3 человека </w:t>
      </w:r>
    </w:p>
    <w:p w:rsidR="00994E37" w:rsidRPr="00F70B76" w:rsidRDefault="00994E37" w:rsidP="000A2D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76">
        <w:rPr>
          <w:rFonts w:ascii="Times New Roman" w:hAnsi="Times New Roman" w:cs="Times New Roman"/>
          <w:sz w:val="28"/>
          <w:szCs w:val="28"/>
        </w:rPr>
        <w:t>Считаю шоколад вредным 30 человек, потому, что он портит зубы и от него болит живот, а 20 человек считают очень полезным, потому что от него улучшается настроение</w:t>
      </w:r>
    </w:p>
    <w:p w:rsidR="00994E37" w:rsidRPr="00F70B76" w:rsidRDefault="00994E37" w:rsidP="000A2D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76">
        <w:rPr>
          <w:rFonts w:ascii="Times New Roman" w:hAnsi="Times New Roman" w:cs="Times New Roman"/>
          <w:sz w:val="28"/>
          <w:szCs w:val="28"/>
        </w:rPr>
        <w:t>Едят каждый день: 23 человека</w:t>
      </w:r>
    </w:p>
    <w:p w:rsidR="00994E37" w:rsidRPr="00F70B76" w:rsidRDefault="00994E37" w:rsidP="000A2DF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76">
        <w:rPr>
          <w:rFonts w:ascii="Times New Roman" w:hAnsi="Times New Roman" w:cs="Times New Roman"/>
          <w:sz w:val="28"/>
          <w:szCs w:val="28"/>
        </w:rPr>
        <w:t>Раз в неделю: 8 человек</w:t>
      </w:r>
    </w:p>
    <w:p w:rsidR="00994E37" w:rsidRPr="00F70B76" w:rsidRDefault="00994E37" w:rsidP="000A2DF3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B76">
        <w:rPr>
          <w:rFonts w:ascii="Times New Roman" w:hAnsi="Times New Roman" w:cs="Times New Roman"/>
          <w:sz w:val="28"/>
          <w:szCs w:val="28"/>
        </w:rPr>
        <w:t>Через день: 16 человек</w:t>
      </w:r>
    </w:p>
    <w:p w:rsidR="00994E37" w:rsidRPr="00E132D8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2D8">
        <w:rPr>
          <w:rFonts w:ascii="Times New Roman" w:hAnsi="Times New Roman" w:cs="Times New Roman"/>
          <w:sz w:val="28"/>
          <w:szCs w:val="28"/>
        </w:rPr>
        <w:t xml:space="preserve">            Я сделала вывод, что шоколад любимое лакомство детей, но мало про него знают.</w:t>
      </w:r>
    </w:p>
    <w:p w:rsidR="00994E37" w:rsidRPr="00FF41B0" w:rsidRDefault="00994E37" w:rsidP="000C5B4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1.6</w:t>
      </w:r>
      <w:r w:rsidRPr="000C5B48">
        <w:rPr>
          <w:rFonts w:ascii="Times New Roman" w:hAnsi="Times New Roman" w:cs="Times New Roman"/>
          <w:sz w:val="32"/>
          <w:szCs w:val="32"/>
        </w:rPr>
        <w:t xml:space="preserve"> МНЕНИЕ ВРАЧА И ЕГО РЕКОМЕНДАЦИИ</w:t>
      </w:r>
    </w:p>
    <w:p w:rsidR="00994E37" w:rsidRPr="009B457B" w:rsidRDefault="00994E37" w:rsidP="000A2DF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Я поговорила с врачом, по её</w:t>
      </w:r>
      <w:r w:rsidRPr="009B457B">
        <w:rPr>
          <w:rFonts w:ascii="Times New Roman" w:hAnsi="Times New Roman" w:cs="Times New Roman"/>
          <w:sz w:val="28"/>
          <w:szCs w:val="28"/>
        </w:rPr>
        <w:t xml:space="preserve"> словам шоколад полезен. Из всех сладостей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B457B">
        <w:rPr>
          <w:rFonts w:ascii="Times New Roman" w:hAnsi="Times New Roman" w:cs="Times New Roman"/>
          <w:sz w:val="28"/>
          <w:szCs w:val="28"/>
        </w:rPr>
        <w:t>пожалуй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457B">
        <w:rPr>
          <w:rFonts w:ascii="Times New Roman" w:hAnsi="Times New Roman" w:cs="Times New Roman"/>
          <w:sz w:val="28"/>
          <w:szCs w:val="28"/>
        </w:rPr>
        <w:t xml:space="preserve"> он лучший.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B457B">
        <w:rPr>
          <w:rFonts w:ascii="Times New Roman" w:hAnsi="Times New Roman" w:cs="Times New Roman"/>
          <w:sz w:val="28"/>
          <w:szCs w:val="28"/>
        </w:rPr>
        <w:t>потребление шоколада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B457B">
        <w:rPr>
          <w:rFonts w:ascii="Times New Roman" w:hAnsi="Times New Roman" w:cs="Times New Roman"/>
          <w:sz w:val="28"/>
          <w:szCs w:val="28"/>
        </w:rPr>
        <w:t xml:space="preserve"> очевидный источник удовол</w:t>
      </w:r>
      <w:r>
        <w:rPr>
          <w:rFonts w:ascii="Times New Roman" w:hAnsi="Times New Roman" w:cs="Times New Roman"/>
          <w:sz w:val="28"/>
          <w:szCs w:val="28"/>
        </w:rPr>
        <w:t>ьствия, но главное знать меру. Р</w:t>
      </w:r>
      <w:r w:rsidRPr="009B457B">
        <w:rPr>
          <w:rFonts w:ascii="Times New Roman" w:hAnsi="Times New Roman" w:cs="Times New Roman"/>
          <w:sz w:val="28"/>
          <w:szCs w:val="28"/>
        </w:rPr>
        <w:t>екомендации</w:t>
      </w:r>
      <w:r>
        <w:rPr>
          <w:rFonts w:ascii="Times New Roman" w:hAnsi="Times New Roman" w:cs="Times New Roman"/>
          <w:sz w:val="28"/>
          <w:szCs w:val="28"/>
        </w:rPr>
        <w:t xml:space="preserve"> медика - п</w:t>
      </w:r>
      <w:r w:rsidRPr="009B457B">
        <w:rPr>
          <w:rFonts w:ascii="Times New Roman" w:hAnsi="Times New Roman" w:cs="Times New Roman"/>
          <w:sz w:val="28"/>
          <w:szCs w:val="28"/>
        </w:rPr>
        <w:t>окуп</w:t>
      </w:r>
      <w:r>
        <w:rPr>
          <w:rFonts w:ascii="Times New Roman" w:hAnsi="Times New Roman" w:cs="Times New Roman"/>
          <w:sz w:val="28"/>
          <w:szCs w:val="28"/>
        </w:rPr>
        <w:t>ать только качественный шоколад:</w:t>
      </w:r>
    </w:p>
    <w:p w:rsidR="00994E37" w:rsidRPr="009B457B" w:rsidRDefault="00994E37" w:rsidP="000A2DF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57B">
        <w:rPr>
          <w:rFonts w:ascii="Times New Roman" w:hAnsi="Times New Roman" w:cs="Times New Roman"/>
          <w:sz w:val="28"/>
          <w:szCs w:val="28"/>
        </w:rPr>
        <w:t>На упаковке должен стоять ГОСТ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E37" w:rsidRPr="009B457B" w:rsidRDefault="00994E37" w:rsidP="000A2DF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57B">
        <w:rPr>
          <w:rFonts w:ascii="Times New Roman" w:hAnsi="Times New Roman" w:cs="Times New Roman"/>
          <w:sz w:val="28"/>
          <w:szCs w:val="28"/>
        </w:rPr>
        <w:t>Цена</w:t>
      </w:r>
      <w:r>
        <w:rPr>
          <w:rFonts w:ascii="Times New Roman" w:hAnsi="Times New Roman" w:cs="Times New Roman"/>
          <w:sz w:val="28"/>
          <w:szCs w:val="28"/>
        </w:rPr>
        <w:t xml:space="preserve"> 100 грамм плитки тё</w:t>
      </w:r>
      <w:r w:rsidRPr="009B457B">
        <w:rPr>
          <w:rFonts w:ascii="Times New Roman" w:hAnsi="Times New Roman" w:cs="Times New Roman"/>
          <w:sz w:val="28"/>
          <w:szCs w:val="28"/>
        </w:rPr>
        <w:t>много шоколада в среднем 70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E37" w:rsidRPr="009B457B" w:rsidRDefault="00994E37" w:rsidP="000A2DF3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57B">
        <w:rPr>
          <w:rFonts w:ascii="Times New Roman" w:hAnsi="Times New Roman" w:cs="Times New Roman"/>
          <w:sz w:val="28"/>
          <w:szCs w:val="28"/>
        </w:rPr>
        <w:t>В составе шоколада до</w:t>
      </w:r>
      <w:r>
        <w:rPr>
          <w:rFonts w:ascii="Times New Roman" w:hAnsi="Times New Roman" w:cs="Times New Roman"/>
          <w:sz w:val="28"/>
          <w:szCs w:val="28"/>
        </w:rPr>
        <w:t>лжно быть 3 компонента: какао тё</w:t>
      </w:r>
      <w:r w:rsidRPr="009B457B">
        <w:rPr>
          <w:rFonts w:ascii="Times New Roman" w:hAnsi="Times New Roman" w:cs="Times New Roman"/>
          <w:sz w:val="28"/>
          <w:szCs w:val="28"/>
        </w:rPr>
        <w:t>ртое, какао порошок, или какао масло, если есть другие компоненты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457B">
        <w:rPr>
          <w:rFonts w:ascii="Times New Roman" w:hAnsi="Times New Roman" w:cs="Times New Roman"/>
          <w:sz w:val="28"/>
          <w:szCs w:val="28"/>
        </w:rPr>
        <w:t>шоколад не настоящий!</w:t>
      </w:r>
    </w:p>
    <w:p w:rsidR="00994E37" w:rsidRPr="000C5B48" w:rsidRDefault="00994E37" w:rsidP="000C5B4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AFB">
        <w:rPr>
          <w:rFonts w:ascii="Times New Roman" w:hAnsi="Times New Roman" w:cs="Times New Roman"/>
          <w:sz w:val="28"/>
          <w:szCs w:val="28"/>
        </w:rPr>
        <w:t>Шоколад должен «таять» во рту!</w:t>
      </w:r>
    </w:p>
    <w:p w:rsidR="00994E37" w:rsidRPr="000C5B48" w:rsidRDefault="00994E37" w:rsidP="000C5B48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1.7</w:t>
      </w:r>
      <w:r w:rsidRPr="000C5B48">
        <w:rPr>
          <w:rFonts w:ascii="Times New Roman" w:hAnsi="Times New Roman" w:cs="Times New Roman"/>
          <w:sz w:val="32"/>
          <w:szCs w:val="32"/>
        </w:rPr>
        <w:t xml:space="preserve"> ИНТЕРЕСНЫЕ ФАКТЫ О ШОКОЛАДЕ</w:t>
      </w:r>
    </w:p>
    <w:p w:rsidR="00994E37" w:rsidRPr="00D85B96" w:rsidRDefault="00994E37" w:rsidP="000C5B48">
      <w:pPr>
        <w:pStyle w:val="ListParagraph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B96">
        <w:rPr>
          <w:rFonts w:ascii="Times New Roman" w:hAnsi="Times New Roman" w:cs="Times New Roman"/>
          <w:sz w:val="28"/>
          <w:szCs w:val="28"/>
        </w:rPr>
        <w:t>Международный день шоколада отмечается по всему миру 11 июля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E37" w:rsidRPr="00D85B96" w:rsidRDefault="00994E37" w:rsidP="000C5B48">
      <w:pPr>
        <w:pStyle w:val="ListParagraph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B96">
        <w:rPr>
          <w:rFonts w:ascii="Times New Roman" w:hAnsi="Times New Roman" w:cs="Times New Roman"/>
          <w:sz w:val="28"/>
          <w:szCs w:val="28"/>
        </w:rPr>
        <w:t>Самые шоколадные страны в мире Бельгия, Швейцария,  Италия и Франция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E37" w:rsidRPr="00D85B96" w:rsidRDefault="00994E37" w:rsidP="000C5B48">
      <w:pPr>
        <w:pStyle w:val="ListParagraph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5B96">
        <w:rPr>
          <w:rFonts w:ascii="Times New Roman" w:hAnsi="Times New Roman" w:cs="Times New Roman"/>
          <w:sz w:val="28"/>
          <w:szCs w:val="28"/>
        </w:rPr>
        <w:t>Каждый год человечество съедает более 600 тысяч тон шоколада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FootnoteReference"/>
          <w:rFonts w:ascii="Times New Roman" w:hAnsi="Times New Roman" w:cs="Times New Roman"/>
          <w:sz w:val="28"/>
          <w:szCs w:val="28"/>
        </w:rPr>
        <w:footnoteReference w:id="5"/>
      </w:r>
    </w:p>
    <w:p w:rsidR="00994E37" w:rsidRPr="00804AFB" w:rsidRDefault="00994E37" w:rsidP="000C5B48">
      <w:pPr>
        <w:pStyle w:val="ListParagraph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4AFB">
        <w:rPr>
          <w:rFonts w:ascii="Times New Roman" w:hAnsi="Times New Roman" w:cs="Times New Roman"/>
          <w:sz w:val="28"/>
          <w:szCs w:val="28"/>
        </w:rPr>
        <w:t xml:space="preserve">Для братьев наших меньших шоколад ядовит, так как вещества,  содержащиеся в шоколаде усваиваются с трудом. Поэтому, безопасная доза для людей, может стать смертельной дозой для домашних питомцев. </w:t>
      </w:r>
    </w:p>
    <w:p w:rsidR="00994E37" w:rsidRPr="000C5B48" w:rsidRDefault="00994E37" w:rsidP="000A2DF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2.1</w:t>
      </w:r>
      <w:r w:rsidRPr="00FF41B0">
        <w:rPr>
          <w:rFonts w:ascii="Times New Roman" w:hAnsi="Times New Roman" w:cs="Times New Roman"/>
          <w:sz w:val="32"/>
          <w:szCs w:val="32"/>
        </w:rPr>
        <w:t xml:space="preserve"> </w:t>
      </w:r>
      <w:r w:rsidRPr="000C5B48">
        <w:rPr>
          <w:rFonts w:ascii="Times New Roman" w:hAnsi="Times New Roman" w:cs="Times New Roman"/>
          <w:sz w:val="32"/>
          <w:szCs w:val="32"/>
        </w:rPr>
        <w:t>РАЗРАБОТКА СПОСОБА ПРИГОТОВЛЕНИЯ ШОКОЛАДА</w:t>
      </w:r>
    </w:p>
    <w:p w:rsidR="00994E37" w:rsidRDefault="00994E37" w:rsidP="000A2DF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6AA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06AAE">
        <w:rPr>
          <w:rFonts w:ascii="Times New Roman" w:hAnsi="Times New Roman" w:cs="Times New Roman"/>
          <w:sz w:val="28"/>
          <w:szCs w:val="28"/>
          <w:lang w:eastAsia="ru-RU"/>
        </w:rPr>
        <w:t>Проанализировав, научный материл, о влиянии шоколада на организм человека, я сделала вывод, что шоколад оказывает положительное воздействие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Это </w:t>
      </w:r>
      <w:r w:rsidRPr="00706AAE">
        <w:rPr>
          <w:rFonts w:ascii="Times New Roman" w:hAnsi="Times New Roman" w:cs="Times New Roman"/>
          <w:sz w:val="28"/>
          <w:szCs w:val="28"/>
          <w:lang w:eastAsia="ru-RU"/>
        </w:rPr>
        <w:t>не только лакомство, но и очень питательный и калорийный продукт.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Поэтому,</w:t>
      </w:r>
      <w:r w:rsidRPr="00706A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нет </w:t>
      </w:r>
      <w:r w:rsidRPr="00706AAE">
        <w:rPr>
          <w:rFonts w:ascii="Times New Roman" w:hAnsi="Times New Roman" w:cs="Times New Roman"/>
          <w:sz w:val="28"/>
          <w:szCs w:val="28"/>
          <w:lang w:eastAsia="ru-RU"/>
        </w:rPr>
        <w:t>серьезных причин отказывать себе в употреблении 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астоящего шоколада. </w:t>
      </w:r>
    </w:p>
    <w:p w:rsidR="00994E37" w:rsidRPr="000B349C" w:rsidRDefault="00994E37" w:rsidP="000A2DF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349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Шоколад можно купить в магазине, а можно приготовить его и самой. Порадовать таким лакомством себя, родных и друзей. Я изучила рецепты приготовления шоколада в домашних ус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ловиях. </w:t>
      </w:r>
      <w:r>
        <w:rPr>
          <w:rStyle w:val="FootnoteReference"/>
          <w:rFonts w:ascii="Times New Roman" w:hAnsi="Times New Roman" w:cs="Times New Roman"/>
          <w:sz w:val="28"/>
          <w:szCs w:val="28"/>
          <w:lang w:eastAsia="ru-RU"/>
        </w:rPr>
        <w:footnoteReference w:id="6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Нашла самый интересный </w:t>
      </w:r>
      <w:r w:rsidRPr="000B349C">
        <w:rPr>
          <w:rFonts w:ascii="Times New Roman" w:hAnsi="Times New Roman" w:cs="Times New Roman"/>
          <w:sz w:val="28"/>
          <w:szCs w:val="28"/>
          <w:lang w:eastAsia="ru-RU"/>
        </w:rPr>
        <w:t>и решила его приготовить, немного изменив состав ингредиентов. Хо</w:t>
      </w:r>
      <w:r>
        <w:rPr>
          <w:rFonts w:ascii="Times New Roman" w:hAnsi="Times New Roman" w:cs="Times New Roman"/>
          <w:sz w:val="28"/>
          <w:szCs w:val="28"/>
          <w:lang w:eastAsia="ru-RU"/>
        </w:rPr>
        <w:t>чу сказать, что домашние шоколадные фигурки</w:t>
      </w:r>
      <w:r w:rsidRPr="000B349C">
        <w:rPr>
          <w:rFonts w:ascii="Times New Roman" w:hAnsi="Times New Roman" w:cs="Times New Roman"/>
          <w:sz w:val="28"/>
          <w:szCs w:val="28"/>
          <w:lang w:eastAsia="ru-RU"/>
        </w:rPr>
        <w:t xml:space="preserve"> получились гораздо вкуснее фабричных.</w:t>
      </w:r>
    </w:p>
    <w:p w:rsidR="00994E37" w:rsidRPr="000C5B48" w:rsidRDefault="00994E37" w:rsidP="000A2DF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Позднее</w:t>
      </w:r>
      <w:r w:rsidRPr="000B34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с родителями отправилась на отдых, где в отеле</w:t>
      </w:r>
      <w:r w:rsidRPr="000B34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меня возникла идея угостить отдыхающих моим домашним шоколадом.</w:t>
      </w:r>
      <w:r w:rsidRPr="000B349C">
        <w:rPr>
          <w:rFonts w:ascii="Times New Roman" w:hAnsi="Times New Roman" w:cs="Times New Roman"/>
          <w:sz w:val="28"/>
          <w:szCs w:val="28"/>
        </w:rPr>
        <w:t xml:space="preserve"> Для этого я обратилась за помощью к кондитеру отеля. </w:t>
      </w:r>
      <w:r>
        <w:rPr>
          <w:rFonts w:ascii="Times New Roman" w:hAnsi="Times New Roman" w:cs="Times New Roman"/>
          <w:sz w:val="28"/>
          <w:szCs w:val="28"/>
        </w:rPr>
        <w:t xml:space="preserve">В этой задумке он мне не отказал. </w:t>
      </w:r>
      <w:r w:rsidRPr="000B349C">
        <w:rPr>
          <w:rFonts w:ascii="Times New Roman" w:hAnsi="Times New Roman" w:cs="Times New Roman"/>
          <w:sz w:val="28"/>
          <w:szCs w:val="28"/>
        </w:rPr>
        <w:t>Я пришла в кондитерс</w:t>
      </w:r>
      <w:r>
        <w:rPr>
          <w:rFonts w:ascii="Times New Roman" w:hAnsi="Times New Roman" w:cs="Times New Roman"/>
          <w:sz w:val="28"/>
          <w:szCs w:val="28"/>
        </w:rPr>
        <w:t xml:space="preserve">кий цех (см. Приложение№3) для изготовления шоколадного лакомства со своими ингредиентами. Рассказала, как я собираюсь готовить </w:t>
      </w:r>
      <w:r w:rsidRPr="000B349C">
        <w:rPr>
          <w:rFonts w:ascii="Times New Roman" w:hAnsi="Times New Roman" w:cs="Times New Roman"/>
          <w:sz w:val="28"/>
          <w:szCs w:val="28"/>
        </w:rPr>
        <w:t>мол</w:t>
      </w:r>
      <w:r>
        <w:rPr>
          <w:rFonts w:ascii="Times New Roman" w:hAnsi="Times New Roman" w:cs="Times New Roman"/>
          <w:sz w:val="28"/>
          <w:szCs w:val="28"/>
        </w:rPr>
        <w:t>очно-шоколадные фигурки, и мы приступили к процессу приготовления.</w:t>
      </w:r>
    </w:p>
    <w:p w:rsidR="00994E37" w:rsidRPr="000C5B48" w:rsidRDefault="00994E37" w:rsidP="000A2DF3">
      <w:pPr>
        <w:pStyle w:val="NormalWeb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C5B48">
        <w:rPr>
          <w:rFonts w:ascii="Times New Roman" w:hAnsi="Times New Roman" w:cs="Times New Roman"/>
          <w:sz w:val="32"/>
          <w:szCs w:val="32"/>
        </w:rPr>
        <w:t xml:space="preserve">2.2 ТЕХНОЛОГИЯ ПРИГОТОВЛЕНИЯ </w:t>
      </w:r>
    </w:p>
    <w:p w:rsidR="00994E37" w:rsidRPr="000C5B48" w:rsidRDefault="00994E37" w:rsidP="000C5B48">
      <w:pPr>
        <w:pStyle w:val="NormalWeb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C5B48">
        <w:rPr>
          <w:rFonts w:ascii="Times New Roman" w:hAnsi="Times New Roman" w:cs="Times New Roman"/>
          <w:sz w:val="32"/>
          <w:szCs w:val="32"/>
        </w:rPr>
        <w:t>МОЛОЧНО-ШОКОЛАДНЫХ ФИГУРОК ПО СВОЕМУ РЕЦЕПТУ</w:t>
      </w:r>
    </w:p>
    <w:p w:rsidR="00994E37" w:rsidRDefault="00994E37" w:rsidP="000C5B48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B349C">
        <w:rPr>
          <w:rFonts w:ascii="Times New Roman" w:hAnsi="Times New Roman" w:cs="Times New Roman"/>
          <w:sz w:val="28"/>
          <w:szCs w:val="28"/>
        </w:rPr>
        <w:t>Мне потре</w:t>
      </w:r>
      <w:r>
        <w:rPr>
          <w:rFonts w:ascii="Times New Roman" w:hAnsi="Times New Roman" w:cs="Times New Roman"/>
          <w:sz w:val="28"/>
          <w:szCs w:val="28"/>
        </w:rPr>
        <w:t>бовались (см. Приложение №4) следующие ингредиенты:</w:t>
      </w:r>
    </w:p>
    <w:p w:rsidR="00994E37" w:rsidRPr="00D30A7E" w:rsidRDefault="00994E37" w:rsidP="000C5B48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30A7E">
        <w:rPr>
          <w:rFonts w:ascii="Times New Roman" w:hAnsi="Times New Roman" w:cs="Times New Roman"/>
          <w:sz w:val="28"/>
          <w:szCs w:val="28"/>
        </w:rPr>
        <w:t>литка горького шоколада</w:t>
      </w:r>
      <w:r>
        <w:rPr>
          <w:rFonts w:ascii="Times New Roman" w:hAnsi="Times New Roman" w:cs="Times New Roman"/>
          <w:sz w:val="28"/>
          <w:szCs w:val="28"/>
        </w:rPr>
        <w:t xml:space="preserve"> 70 %</w:t>
      </w:r>
      <w:r w:rsidRPr="00D30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30A7E">
        <w:rPr>
          <w:rFonts w:ascii="Times New Roman" w:hAnsi="Times New Roman" w:cs="Times New Roman"/>
          <w:sz w:val="28"/>
          <w:szCs w:val="28"/>
        </w:rPr>
        <w:t>100 грамм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D30A7E">
        <w:rPr>
          <w:rFonts w:ascii="Times New Roman" w:hAnsi="Times New Roman" w:cs="Times New Roman"/>
          <w:sz w:val="28"/>
          <w:szCs w:val="28"/>
        </w:rPr>
        <w:t xml:space="preserve">асло сливочное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30A7E">
        <w:rPr>
          <w:rFonts w:ascii="Times New Roman" w:hAnsi="Times New Roman" w:cs="Times New Roman"/>
          <w:sz w:val="28"/>
          <w:szCs w:val="28"/>
        </w:rPr>
        <w:t>50 грамм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94E37" w:rsidRDefault="00994E37" w:rsidP="000C5B48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сливки 23</w:t>
      </w:r>
      <w:r w:rsidRPr="00D30A7E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30A7E">
        <w:rPr>
          <w:rFonts w:ascii="Times New Roman" w:hAnsi="Times New Roman" w:cs="Times New Roman"/>
          <w:sz w:val="28"/>
          <w:szCs w:val="28"/>
        </w:rPr>
        <w:t>100 мл.</w:t>
      </w:r>
    </w:p>
    <w:p w:rsidR="00994E37" w:rsidRPr="000C5B48" w:rsidRDefault="00994E37" w:rsidP="000C5B48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готовых фигурок: 24 штуки, общим весом 250 гр.</w:t>
      </w:r>
    </w:p>
    <w:p w:rsidR="00994E37" w:rsidRDefault="00994E37" w:rsidP="000C5B48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электроплита, холодильник.</w:t>
      </w:r>
    </w:p>
    <w:p w:rsidR="00994E37" w:rsidRDefault="00994E37" w:rsidP="000C5B48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Инвентарь и посуда: 2 кастрюли, миска, столовая ложка, нож, тарелка,</w:t>
      </w:r>
    </w:p>
    <w:p w:rsidR="00994E37" w:rsidRPr="00D90640" w:rsidRDefault="00994E37" w:rsidP="000C5B48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блюдо (для подачи), венчик для взбивания, </w:t>
      </w:r>
      <w:r w:rsidRPr="00D90640"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9064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шоколада).</w:t>
      </w:r>
    </w:p>
    <w:p w:rsidR="00994E37" w:rsidRPr="00C65B1B" w:rsidRDefault="00994E37" w:rsidP="000C5B48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Спецодежда: халат, колпак, </w:t>
      </w:r>
      <w:r w:rsidRPr="0028690B">
        <w:rPr>
          <w:rFonts w:ascii="Times New Roman" w:hAnsi="Times New Roman" w:cs="Times New Roman"/>
          <w:sz w:val="28"/>
          <w:szCs w:val="28"/>
        </w:rPr>
        <w:t>одноразовые тонкие перчатки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E37" w:rsidRPr="008C37F9" w:rsidRDefault="00994E37" w:rsidP="000C5B48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8C37F9">
        <w:rPr>
          <w:rStyle w:val="c1"/>
          <w:rFonts w:ascii="Times New Roman" w:hAnsi="Times New Roman" w:cs="Times New Roman"/>
          <w:sz w:val="28"/>
          <w:szCs w:val="28"/>
        </w:rPr>
        <w:t xml:space="preserve">      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В ходе работы на кухне, чтобы избежать порезов рук,  ожогов и других травм</w:t>
      </w:r>
      <w:r>
        <w:rPr>
          <w:rStyle w:val="c1"/>
          <w:rFonts w:ascii="Times New Roman" w:hAnsi="Times New Roman" w:cs="Times New Roman"/>
          <w:sz w:val="28"/>
          <w:szCs w:val="28"/>
        </w:rPr>
        <w:t>, необходимо соблюдать правила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 xml:space="preserve"> техники безопасности</w:t>
      </w:r>
      <w:r w:rsidRPr="008C37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 кухне (см. Приложение №5).</w:t>
      </w:r>
    </w:p>
    <w:p w:rsidR="00994E37" w:rsidRPr="00C65B1B" w:rsidRDefault="00994E37" w:rsidP="000A2DF3">
      <w:pPr>
        <w:pStyle w:val="c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5B1B">
        <w:rPr>
          <w:rFonts w:ascii="Times New Roman" w:hAnsi="Times New Roman" w:cs="Times New Roman"/>
          <w:sz w:val="28"/>
          <w:szCs w:val="28"/>
        </w:rPr>
        <w:t>Способ приготовления:</w:t>
      </w:r>
    </w:p>
    <w:p w:rsidR="00994E37" w:rsidRDefault="00994E37" w:rsidP="000C5B48">
      <w:pPr>
        <w:pStyle w:val="ListParagraph"/>
        <w:spacing w:line="36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1) Надеть спецодежду.</w:t>
      </w:r>
    </w:p>
    <w:p w:rsidR="00994E37" w:rsidRDefault="00994E37" w:rsidP="000C5B48">
      <w:pPr>
        <w:pStyle w:val="ListParagraph"/>
        <w:spacing w:line="36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2) Растопить шоколад на водяной бане. Для этого нужно налить в кастрюлю холодной воды и дать ей закипеть. В это время, взять вторую кастрюлю и быстро поломать шоколадную плитку на мелкие кусочки. Затем, эту ёмкость с содержимым поставить в кипящую воду первой кастрюли и растопить шоколад</w:t>
      </w:r>
      <w:r w:rsidRPr="008C37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Приложение №6).</w:t>
      </w:r>
    </w:p>
    <w:p w:rsidR="00994E37" w:rsidRDefault="00994E37" w:rsidP="000C5B48">
      <w:pPr>
        <w:pStyle w:val="ListParagraph"/>
        <w:spacing w:line="36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3)  Добавить 100 мл. сливок и взбить эту массу венчиком.</w:t>
      </w:r>
    </w:p>
    <w:p w:rsidR="00994E37" w:rsidRPr="006C6A10" w:rsidRDefault="00994E37" w:rsidP="000C5B48">
      <w:pPr>
        <w:pStyle w:val="ListParagraph"/>
        <w:spacing w:line="36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4)  В готовую массу добавить 50 гр. сливочного масла и снова хорошо  взбивать</w:t>
      </w:r>
      <w:r w:rsidRPr="00185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венчиком в течение 5 минут. </w:t>
      </w:r>
      <w:r w:rsidRPr="006C6A10">
        <w:rPr>
          <w:rFonts w:ascii="Times New Roman" w:hAnsi="Times New Roman" w:cs="Times New Roman"/>
          <w:sz w:val="28"/>
          <w:szCs w:val="28"/>
        </w:rPr>
        <w:t>Сливочное масло нужно для того, чтобы готовый шоколад приобрел блеск.</w:t>
      </w:r>
    </w:p>
    <w:p w:rsidR="00994E37" w:rsidRDefault="00994E37" w:rsidP="000C5B48">
      <w:pPr>
        <w:pStyle w:val="ListParagraph"/>
        <w:spacing w:line="36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5)  Шоколадную массу</w:t>
      </w:r>
      <w:r w:rsidRPr="00185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разлить</w:t>
      </w:r>
      <w:r w:rsidRPr="001857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столовой ложкой по формочкам.</w:t>
      </w:r>
    </w:p>
    <w:p w:rsidR="00994E37" w:rsidRDefault="00994E37" w:rsidP="000C5B48">
      <w:pPr>
        <w:pStyle w:val="ListParagraph"/>
        <w:spacing w:line="36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6) Для застывания поставить в холодильник формочки на несколько  часов. </w:t>
      </w:r>
    </w:p>
    <w:p w:rsidR="00994E37" w:rsidRDefault="00994E37" w:rsidP="000C5B48">
      <w:pPr>
        <w:pStyle w:val="ListParagraph"/>
        <w:spacing w:line="36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7) Выложить из формочек на блюдо застывшие фигурки. Подать к столу.</w:t>
      </w:r>
    </w:p>
    <w:p w:rsidR="00994E37" w:rsidRPr="001857A5" w:rsidRDefault="00994E37" w:rsidP="000C5B48">
      <w:pPr>
        <w:pStyle w:val="ListParagraph"/>
        <w:spacing w:line="36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итоге, </w:t>
      </w:r>
      <w:r w:rsidRPr="001857A5">
        <w:rPr>
          <w:rFonts w:ascii="Times New Roman" w:hAnsi="Times New Roman" w:cs="Times New Roman"/>
          <w:sz w:val="28"/>
          <w:szCs w:val="28"/>
        </w:rPr>
        <w:t>я получила очень вкус</w:t>
      </w:r>
      <w:r>
        <w:rPr>
          <w:rFonts w:ascii="Times New Roman" w:hAnsi="Times New Roman" w:cs="Times New Roman"/>
          <w:sz w:val="28"/>
          <w:szCs w:val="28"/>
        </w:rPr>
        <w:t xml:space="preserve">ные </w:t>
      </w:r>
      <w:r w:rsidRPr="001857A5">
        <w:rPr>
          <w:rFonts w:ascii="Times New Roman" w:hAnsi="Times New Roman" w:cs="Times New Roman"/>
          <w:sz w:val="28"/>
          <w:szCs w:val="28"/>
        </w:rPr>
        <w:t xml:space="preserve"> молочно-шоколадные фигурки.</w:t>
      </w:r>
    </w:p>
    <w:p w:rsidR="00994E37" w:rsidRPr="000C5B48" w:rsidRDefault="00994E37" w:rsidP="000C5B48">
      <w:pPr>
        <w:pStyle w:val="ListParagraph"/>
        <w:spacing w:line="360" w:lineRule="auto"/>
        <w:ind w:left="-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857A5">
        <w:rPr>
          <w:rFonts w:ascii="Times New Roman" w:hAnsi="Times New Roman" w:cs="Times New Roman"/>
          <w:sz w:val="28"/>
          <w:szCs w:val="28"/>
        </w:rPr>
        <w:t>Всем приятного аппетита!</w:t>
      </w:r>
    </w:p>
    <w:p w:rsidR="00994E37" w:rsidRPr="000C5B48" w:rsidRDefault="00994E37" w:rsidP="000A2DF3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2.3</w:t>
      </w:r>
      <w:r w:rsidRPr="000C5B48">
        <w:rPr>
          <w:rFonts w:ascii="Times New Roman" w:hAnsi="Times New Roman" w:cs="Times New Roman"/>
          <w:sz w:val="32"/>
          <w:szCs w:val="32"/>
        </w:rPr>
        <w:t xml:space="preserve"> ЭКОНОМИЧЕСКОЕ    ОБОСНОВАНИЕ</w:t>
      </w:r>
    </w:p>
    <w:p w:rsidR="00994E37" w:rsidRPr="00E433A2" w:rsidRDefault="00994E37" w:rsidP="000A2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433A2">
        <w:rPr>
          <w:rFonts w:ascii="Times New Roman" w:hAnsi="Times New Roman" w:cs="Times New Roman"/>
          <w:sz w:val="28"/>
          <w:szCs w:val="28"/>
        </w:rPr>
        <w:t>Ингредиенты и их стоимость:</w:t>
      </w:r>
    </w:p>
    <w:p w:rsidR="00994E37" w:rsidRPr="00D30A7E" w:rsidRDefault="00994E37" w:rsidP="000C5B48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A7E">
        <w:rPr>
          <w:rFonts w:ascii="Times New Roman" w:hAnsi="Times New Roman" w:cs="Times New Roman"/>
          <w:sz w:val="28"/>
          <w:szCs w:val="28"/>
        </w:rPr>
        <w:t xml:space="preserve">Плитка горького шоколада </w:t>
      </w:r>
      <w:r>
        <w:rPr>
          <w:rFonts w:ascii="Times New Roman" w:hAnsi="Times New Roman" w:cs="Times New Roman"/>
          <w:sz w:val="28"/>
          <w:szCs w:val="28"/>
        </w:rPr>
        <w:t>70% -</w:t>
      </w:r>
      <w:r w:rsidRPr="00D30A7E">
        <w:rPr>
          <w:rFonts w:ascii="Times New Roman" w:hAnsi="Times New Roman" w:cs="Times New Roman"/>
          <w:sz w:val="28"/>
          <w:szCs w:val="28"/>
        </w:rPr>
        <w:t>100 грамм</w:t>
      </w:r>
      <w:r>
        <w:rPr>
          <w:rFonts w:ascii="Times New Roman" w:hAnsi="Times New Roman" w:cs="Times New Roman"/>
          <w:sz w:val="28"/>
          <w:szCs w:val="28"/>
        </w:rPr>
        <w:t xml:space="preserve"> по цене - 105 рублей;</w:t>
      </w:r>
    </w:p>
    <w:p w:rsidR="00994E37" w:rsidRDefault="00994E37" w:rsidP="000C5B48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A7E">
        <w:rPr>
          <w:rFonts w:ascii="Times New Roman" w:hAnsi="Times New Roman" w:cs="Times New Roman"/>
          <w:sz w:val="28"/>
          <w:szCs w:val="28"/>
        </w:rPr>
        <w:t xml:space="preserve">Масло сливочное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30A7E">
        <w:rPr>
          <w:rFonts w:ascii="Times New Roman" w:hAnsi="Times New Roman" w:cs="Times New Roman"/>
          <w:sz w:val="28"/>
          <w:szCs w:val="28"/>
        </w:rPr>
        <w:t>50 грамм</w:t>
      </w:r>
      <w:r>
        <w:rPr>
          <w:rFonts w:ascii="Times New Roman" w:hAnsi="Times New Roman" w:cs="Times New Roman"/>
          <w:sz w:val="28"/>
          <w:szCs w:val="28"/>
        </w:rPr>
        <w:t xml:space="preserve"> – 39 рублей; </w:t>
      </w:r>
    </w:p>
    <w:p w:rsidR="00994E37" w:rsidRPr="00D30A7E" w:rsidRDefault="00994E37" w:rsidP="000C5B48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(одна пачка - 180 гр. стоит 140 рублей)</w:t>
      </w:r>
    </w:p>
    <w:p w:rsidR="00994E37" w:rsidRPr="009712D5" w:rsidRDefault="00994E37" w:rsidP="000C5B48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2D5">
        <w:rPr>
          <w:rFonts w:ascii="Times New Roman" w:hAnsi="Times New Roman" w:cs="Times New Roman"/>
          <w:sz w:val="28"/>
          <w:szCs w:val="28"/>
        </w:rPr>
        <w:t>Сливки 23% - 100 мл.- 60 рублей.</w:t>
      </w:r>
    </w:p>
    <w:p w:rsidR="00994E37" w:rsidRDefault="00994E37" w:rsidP="000A2DF3">
      <w:pPr>
        <w:pStyle w:val="a"/>
        <w:spacing w:line="360" w:lineRule="auto"/>
        <w:jc w:val="left"/>
      </w:pPr>
      <w:r>
        <w:t xml:space="preserve">      Для приготовления 250  грамм шоколадных фигурок на продукты было потрачено  204 рубля (105 руб.+ 39 руб.+ 140 руб.+ 60 руб.= 204 руб.). </w:t>
      </w:r>
    </w:p>
    <w:p w:rsidR="00994E37" w:rsidRDefault="00994E37" w:rsidP="000A2DF3">
      <w:pPr>
        <w:pStyle w:val="a"/>
        <w:spacing w:line="360" w:lineRule="auto"/>
        <w:jc w:val="left"/>
      </w:pPr>
      <w:r>
        <w:t xml:space="preserve">В магазине шоколад ручной работы весом 250 грамм стоит минимум 600 рублей. </w:t>
      </w:r>
    </w:p>
    <w:p w:rsidR="00994E37" w:rsidRPr="00804AFB" w:rsidRDefault="00994E37" w:rsidP="000C5B48">
      <w:pPr>
        <w:pStyle w:val="a"/>
        <w:spacing w:line="360" w:lineRule="auto"/>
        <w:jc w:val="left"/>
      </w:pPr>
      <w:r>
        <w:t xml:space="preserve">     </w:t>
      </w:r>
      <w:r w:rsidRPr="001E3C19">
        <w:t>Вывод: готовить своими руками выгодно.</w:t>
      </w:r>
      <w:r>
        <w:t xml:space="preserve"> Экономия составила примерно 396 рублей (600 руб.- 204 руб.= 396 руб.)                           </w:t>
      </w:r>
    </w:p>
    <w:p w:rsidR="00994E37" w:rsidRPr="000C5B48" w:rsidRDefault="00994E37" w:rsidP="000A2DF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2.4</w:t>
      </w:r>
      <w:r w:rsidRPr="000C5B48">
        <w:rPr>
          <w:rFonts w:ascii="Times New Roman" w:hAnsi="Times New Roman" w:cs="Times New Roman"/>
          <w:sz w:val="32"/>
          <w:szCs w:val="32"/>
        </w:rPr>
        <w:t xml:space="preserve"> РЕКЛАМА ГОТОВОГО БЛЮДА</w:t>
      </w:r>
    </w:p>
    <w:p w:rsidR="00994E37" w:rsidRPr="0079590A" w:rsidRDefault="00994E37" w:rsidP="000A2DF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9590A">
        <w:rPr>
          <w:rFonts w:ascii="Times New Roman" w:hAnsi="Times New Roman" w:cs="Times New Roman"/>
          <w:sz w:val="28"/>
          <w:szCs w:val="28"/>
        </w:rPr>
        <w:t xml:space="preserve">          Шоколад – продукт особенный, и не только потому, что имеет полезные свойства и тысячелетнюю историю. Особую значимость ему придает его вкус, который вызывает ощущение счастья.</w:t>
      </w:r>
    </w:p>
    <w:p w:rsidR="00994E37" w:rsidRPr="00974915" w:rsidRDefault="00994E37" w:rsidP="000A2DF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74915">
        <w:rPr>
          <w:rFonts w:ascii="Times New Roman" w:hAnsi="Times New Roman" w:cs="Times New Roman"/>
          <w:sz w:val="28"/>
          <w:szCs w:val="28"/>
        </w:rPr>
        <w:t xml:space="preserve">          С шоколадом можно делать все, что угодно: выливать в формочки, распылять, вырезать, крошить, чтобы в итоге получить неповторимое шоколадное лакомство (см. Приложение №7). Экспериментируйте, создавайте свою шоколадную сказку! </w:t>
      </w:r>
    </w:p>
    <w:p w:rsidR="00994E37" w:rsidRPr="003345EA" w:rsidRDefault="00994E37" w:rsidP="000A2DF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749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Кроме этого, </w:t>
      </w:r>
      <w:r w:rsidRPr="00974915">
        <w:rPr>
          <w:rFonts w:ascii="Times New Roman" w:hAnsi="Times New Roman" w:cs="Times New Roman"/>
          <w:sz w:val="28"/>
          <w:szCs w:val="28"/>
        </w:rPr>
        <w:t>я разместил</w:t>
      </w:r>
      <w:r>
        <w:rPr>
          <w:rFonts w:ascii="Times New Roman" w:hAnsi="Times New Roman" w:cs="Times New Roman"/>
          <w:sz w:val="28"/>
          <w:szCs w:val="28"/>
        </w:rPr>
        <w:t xml:space="preserve">а рецепт со способом приготовления и </w:t>
      </w:r>
      <w:r w:rsidRPr="00974915">
        <w:rPr>
          <w:rFonts w:ascii="Times New Roman" w:hAnsi="Times New Roman" w:cs="Times New Roman"/>
          <w:sz w:val="28"/>
          <w:szCs w:val="28"/>
        </w:rPr>
        <w:t>фотографию</w:t>
      </w:r>
      <w:r>
        <w:rPr>
          <w:rFonts w:ascii="Times New Roman" w:hAnsi="Times New Roman" w:cs="Times New Roman"/>
          <w:sz w:val="28"/>
          <w:szCs w:val="28"/>
        </w:rPr>
        <w:t xml:space="preserve"> блюда, с шоколадными  фигурками,</w:t>
      </w:r>
      <w:r w:rsidRPr="00974915">
        <w:rPr>
          <w:rFonts w:ascii="Times New Roman" w:hAnsi="Times New Roman" w:cs="Times New Roman"/>
          <w:sz w:val="28"/>
          <w:szCs w:val="28"/>
        </w:rPr>
        <w:t xml:space="preserve"> на маминой страни</w:t>
      </w:r>
      <w:r>
        <w:rPr>
          <w:rFonts w:ascii="Times New Roman" w:hAnsi="Times New Roman" w:cs="Times New Roman"/>
          <w:sz w:val="28"/>
          <w:szCs w:val="28"/>
        </w:rPr>
        <w:t>чке в социальной сети «Вконтакте</w:t>
      </w:r>
      <w:r w:rsidRPr="00974915">
        <w:rPr>
          <w:rFonts w:ascii="Times New Roman" w:hAnsi="Times New Roman" w:cs="Times New Roman"/>
          <w:sz w:val="28"/>
          <w:szCs w:val="28"/>
        </w:rPr>
        <w:t xml:space="preserve">», где можно отследить сколько раз её просмотрели и оценили. </w:t>
      </w:r>
    </w:p>
    <w:p w:rsidR="00994E37" w:rsidRPr="00FF41B0" w:rsidRDefault="00994E37" w:rsidP="000A2DF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94E37" w:rsidRPr="00FF41B0" w:rsidRDefault="00994E37" w:rsidP="000A2DF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94E37" w:rsidRPr="000C5B48" w:rsidRDefault="00994E37" w:rsidP="000A2DF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0C5B48">
        <w:rPr>
          <w:rFonts w:ascii="Times New Roman" w:hAnsi="Times New Roman" w:cs="Times New Roman"/>
          <w:sz w:val="32"/>
          <w:szCs w:val="32"/>
          <w:lang w:eastAsia="ru-RU"/>
        </w:rPr>
        <w:t>ЗАКЛЮЧЕНИЕ</w:t>
      </w:r>
    </w:p>
    <w:p w:rsidR="00994E37" w:rsidRPr="00BE0872" w:rsidRDefault="00994E37" w:rsidP="000A2DF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0872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Проанализировав, научный материл</w:t>
      </w:r>
      <w:r w:rsidRPr="00BE0872">
        <w:rPr>
          <w:rFonts w:ascii="Times New Roman" w:hAnsi="Times New Roman" w:cs="Times New Roman"/>
          <w:sz w:val="28"/>
          <w:szCs w:val="28"/>
          <w:lang w:eastAsia="ru-RU"/>
        </w:rPr>
        <w:t xml:space="preserve"> о влиянии шоколада на организм человека, я сделала вывод, что шоколад оказывает положительное воздействие: биологически активные вещества, которые содержатся в какао, увеличивают работоспособность, стимулируют умственную деятельность, улучшают память и даже способны помочь человеку справиться с депрессией, стимулируя выработку «гормона радости» — эндорфина, который улучшает настроение. Шоколад – не только лакомство, но и очень питательный и калорийный продукт.</w:t>
      </w:r>
    </w:p>
    <w:p w:rsidR="00994E37" w:rsidRPr="00BE0872" w:rsidRDefault="00994E37" w:rsidP="000A2DF3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0872">
        <w:rPr>
          <w:rFonts w:ascii="Times New Roman" w:hAnsi="Times New Roman" w:cs="Times New Roman"/>
          <w:sz w:val="28"/>
          <w:szCs w:val="28"/>
          <w:lang w:eastAsia="ru-RU"/>
        </w:rPr>
        <w:t>Я пришла к выводу, что серьезных причин отказывать себе в употреблении настоящего шоколада, просто нет. Шоколад благоприятно влияет на здоровье и самочувствие человека.</w:t>
      </w:r>
    </w:p>
    <w:p w:rsidR="00994E37" w:rsidRPr="00BE0872" w:rsidRDefault="00994E37" w:rsidP="000A2DF3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E0872">
        <w:rPr>
          <w:rFonts w:ascii="Times New Roman" w:hAnsi="Times New Roman" w:cs="Times New Roman"/>
          <w:sz w:val="28"/>
          <w:szCs w:val="28"/>
        </w:rPr>
        <w:t>Лучше использовать в пищу высококачес</w:t>
      </w:r>
      <w:r>
        <w:rPr>
          <w:rFonts w:ascii="Times New Roman" w:hAnsi="Times New Roman" w:cs="Times New Roman"/>
          <w:sz w:val="28"/>
          <w:szCs w:val="28"/>
        </w:rPr>
        <w:t>твенные сорта горького шоколада,</w:t>
      </w:r>
      <w:r w:rsidRPr="00BE0872">
        <w:rPr>
          <w:rFonts w:ascii="Times New Roman" w:hAnsi="Times New Roman" w:cs="Times New Roman"/>
          <w:sz w:val="28"/>
          <w:szCs w:val="28"/>
        </w:rPr>
        <w:t xml:space="preserve"> но так как какао находится в любом виде шоколада, то нельзя говорить, что приносит пользу только горький, просто надо употреблять шоколад в умеренном количестве.</w:t>
      </w:r>
    </w:p>
    <w:p w:rsidR="00994E37" w:rsidRPr="00BE0872" w:rsidRDefault="00994E37" w:rsidP="000A2DF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0872">
        <w:rPr>
          <w:rFonts w:ascii="Times New Roman" w:hAnsi="Times New Roman" w:cs="Times New Roman"/>
          <w:sz w:val="28"/>
          <w:szCs w:val="28"/>
          <w:lang w:eastAsia="ru-RU"/>
        </w:rPr>
        <w:t xml:space="preserve">        Занимаясь исследованием по данной теме, я научилась искать нужные данные в книгах, журналах, в И</w:t>
      </w:r>
      <w:r>
        <w:rPr>
          <w:rFonts w:ascii="Times New Roman" w:hAnsi="Times New Roman" w:cs="Times New Roman"/>
          <w:sz w:val="28"/>
          <w:szCs w:val="28"/>
          <w:lang w:eastAsia="ru-RU"/>
        </w:rPr>
        <w:t>нтернете, пыталась</w:t>
      </w:r>
      <w:r w:rsidRPr="00BE0872">
        <w:rPr>
          <w:rFonts w:ascii="Times New Roman" w:hAnsi="Times New Roman" w:cs="Times New Roman"/>
          <w:sz w:val="28"/>
          <w:szCs w:val="28"/>
          <w:lang w:eastAsia="ru-RU"/>
        </w:rPr>
        <w:t xml:space="preserve"> выбирать главное из большого количества н</w:t>
      </w:r>
      <w:r>
        <w:rPr>
          <w:rFonts w:ascii="Times New Roman" w:hAnsi="Times New Roman" w:cs="Times New Roman"/>
          <w:sz w:val="28"/>
          <w:szCs w:val="28"/>
          <w:lang w:eastAsia="ru-RU"/>
        </w:rPr>
        <w:t>айденной информации,</w:t>
      </w:r>
      <w:r w:rsidRPr="00BE08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также </w:t>
      </w:r>
      <w:r w:rsidRPr="00BE0872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проводить анкетирование и подводить итоги.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Научилась делать выводы.</w:t>
      </w:r>
      <w:r w:rsidRPr="00BE087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меня получилось осуществить идею: приготовить дома и в отеле </w:t>
      </w:r>
      <w:r w:rsidRPr="00BE0872">
        <w:rPr>
          <w:rFonts w:ascii="Times New Roman" w:hAnsi="Times New Roman" w:cs="Times New Roman"/>
          <w:sz w:val="28"/>
          <w:szCs w:val="28"/>
          <w:lang w:eastAsia="ru-RU"/>
        </w:rPr>
        <w:t>шоколадные фигурки. Было очень интересно знакомиться и общаться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новыми </w:t>
      </w:r>
      <w:r w:rsidRPr="00BE0872">
        <w:rPr>
          <w:rFonts w:ascii="Times New Roman" w:hAnsi="Times New Roman" w:cs="Times New Roman"/>
          <w:sz w:val="28"/>
          <w:szCs w:val="28"/>
          <w:lang w:eastAsia="ru-RU"/>
        </w:rPr>
        <w:t>людьми в кондитерском цехе и проводить дегустацию отдыхающим. Сложнее всего было составить всю работу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сделать презентацию</w:t>
      </w:r>
      <w:r w:rsidRPr="00BE0872">
        <w:rPr>
          <w:rFonts w:ascii="Times New Roman" w:hAnsi="Times New Roman" w:cs="Times New Roman"/>
          <w:sz w:val="28"/>
          <w:szCs w:val="28"/>
          <w:lang w:eastAsia="ru-RU"/>
        </w:rPr>
        <w:t xml:space="preserve">, но в этом мне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помогли </w:t>
      </w:r>
      <w:r w:rsidRPr="00BE0872">
        <w:rPr>
          <w:rFonts w:ascii="Times New Roman" w:hAnsi="Times New Roman" w:cs="Times New Roman"/>
          <w:sz w:val="28"/>
          <w:szCs w:val="28"/>
          <w:lang w:eastAsia="ru-RU"/>
        </w:rPr>
        <w:t>мои родители и учитель технологии, за это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им большое спасибо!</w:t>
      </w:r>
    </w:p>
    <w:p w:rsidR="00994E37" w:rsidRPr="00BE0872" w:rsidRDefault="00994E37" w:rsidP="000A2DF3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94E37" w:rsidRPr="000C5B48" w:rsidRDefault="00994E37" w:rsidP="000A2DF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C5B48">
        <w:rPr>
          <w:rFonts w:ascii="Times New Roman" w:hAnsi="Times New Roman" w:cs="Times New Roman"/>
          <w:sz w:val="32"/>
          <w:szCs w:val="32"/>
        </w:rPr>
        <w:t>БИБЛИОГРАФИЧЕСКИЙ СПИСОК:</w:t>
      </w:r>
    </w:p>
    <w:p w:rsidR="00994E37" w:rsidRPr="00974915" w:rsidRDefault="00994E37" w:rsidP="000A2DF3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4915">
        <w:rPr>
          <w:rFonts w:ascii="Times New Roman" w:hAnsi="Times New Roman" w:cs="Times New Roman"/>
          <w:sz w:val="28"/>
          <w:szCs w:val="28"/>
        </w:rPr>
        <w:t xml:space="preserve"> Иванова Ю. Шоколадно-аппетитная история // М.: Фома, 2015.- 24 с.</w:t>
      </w:r>
    </w:p>
    <w:p w:rsidR="00994E37" w:rsidRPr="00974915" w:rsidRDefault="00994E37" w:rsidP="000A2DF3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4915">
        <w:rPr>
          <w:rFonts w:ascii="Times New Roman" w:hAnsi="Times New Roman" w:cs="Times New Roman"/>
          <w:sz w:val="28"/>
          <w:szCs w:val="28"/>
          <w:lang w:eastAsia="ru-RU"/>
        </w:rPr>
        <w:t>Коркунов А.., Сучкова Е.Шоколад. Наслаждение вкусом</w:t>
      </w:r>
      <w:r w:rsidRPr="00974915">
        <w:rPr>
          <w:rFonts w:ascii="Times New Roman" w:hAnsi="Times New Roman" w:cs="Times New Roman"/>
          <w:sz w:val="28"/>
          <w:szCs w:val="28"/>
        </w:rPr>
        <w:t xml:space="preserve"> // М.: Эксмо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74915">
        <w:rPr>
          <w:rFonts w:ascii="Times New Roman" w:hAnsi="Times New Roman" w:cs="Times New Roman"/>
          <w:sz w:val="28"/>
          <w:szCs w:val="28"/>
        </w:rPr>
        <w:t xml:space="preserve"> 2009.- 208 с.</w:t>
      </w:r>
    </w:p>
    <w:p w:rsidR="00994E37" w:rsidRPr="00974915" w:rsidRDefault="00994E37" w:rsidP="000A2DF3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4915">
        <w:rPr>
          <w:rFonts w:ascii="Times New Roman" w:hAnsi="Times New Roman" w:cs="Times New Roman"/>
          <w:sz w:val="28"/>
          <w:szCs w:val="28"/>
        </w:rPr>
        <w:t>Медведева А. Производство конфет и шоколада. Техн</w:t>
      </w:r>
      <w:r>
        <w:rPr>
          <w:rFonts w:ascii="Times New Roman" w:hAnsi="Times New Roman" w:cs="Times New Roman"/>
          <w:sz w:val="28"/>
          <w:szCs w:val="28"/>
        </w:rPr>
        <w:t>ологии, оборудование, рецептуры</w:t>
      </w:r>
      <w:r w:rsidRPr="00974915">
        <w:rPr>
          <w:rFonts w:ascii="Times New Roman" w:hAnsi="Times New Roman" w:cs="Times New Roman"/>
          <w:sz w:val="28"/>
          <w:szCs w:val="28"/>
        </w:rPr>
        <w:t xml:space="preserve"> //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915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>ДНК,2010.- 256 с.</w:t>
      </w:r>
    </w:p>
    <w:p w:rsidR="00994E37" w:rsidRPr="00974915" w:rsidRDefault="00994E37" w:rsidP="000A2DF3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4915">
        <w:rPr>
          <w:rFonts w:ascii="Times New Roman" w:hAnsi="Times New Roman" w:cs="Times New Roman"/>
          <w:sz w:val="28"/>
          <w:szCs w:val="28"/>
        </w:rPr>
        <w:t xml:space="preserve">САЙТ: </w:t>
      </w:r>
      <w:r w:rsidRPr="00D82FED">
        <w:rPr>
          <w:rFonts w:ascii="Times New Roman" w:hAnsi="Times New Roman" w:cs="Times New Roman"/>
          <w:sz w:val="28"/>
          <w:szCs w:val="28"/>
        </w:rPr>
        <w:t>http://medistok.ru/pravilnoe-pitanie/gorkiy-shokolad-po</w:t>
      </w:r>
      <w:r>
        <w:rPr>
          <w:rFonts w:ascii="Times New Roman" w:hAnsi="Times New Roman" w:cs="Times New Roman"/>
          <w:sz w:val="28"/>
          <w:szCs w:val="28"/>
        </w:rPr>
        <w:t>lza-ili-vred-dlya-organizma</w:t>
      </w:r>
    </w:p>
    <w:p w:rsidR="00994E37" w:rsidRPr="00D82FED" w:rsidRDefault="00994E37" w:rsidP="000A2DF3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5) Сайт:</w:t>
      </w:r>
      <w:r w:rsidRPr="00D82FED">
        <w:t xml:space="preserve"> </w:t>
      </w:r>
      <w:r w:rsidRPr="00D82FED">
        <w:rPr>
          <w:rFonts w:ascii="Times New Roman" w:hAnsi="Times New Roman" w:cs="Times New Roman"/>
          <w:sz w:val="28"/>
          <w:szCs w:val="28"/>
        </w:rPr>
        <w:t>https://moichocolate.ru/retsepty/shokolad-v-domashnih-usloviyah</w:t>
      </w:r>
    </w:p>
    <w:p w:rsidR="00994E37" w:rsidRPr="00974915" w:rsidRDefault="00994E37" w:rsidP="000A2DF3">
      <w:pPr>
        <w:pStyle w:val="ListParagraph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94E37" w:rsidRPr="00974915" w:rsidRDefault="00994E37" w:rsidP="000A2DF3">
      <w:pPr>
        <w:pStyle w:val="ListParagraph"/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94E37" w:rsidRPr="00974915" w:rsidRDefault="00994E37" w:rsidP="00D62B07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994E37" w:rsidRPr="00974915" w:rsidRDefault="00994E37" w:rsidP="00D62B07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994E37" w:rsidRPr="00974915" w:rsidRDefault="00994E37" w:rsidP="00D62B07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994E37" w:rsidRPr="00974915" w:rsidRDefault="00994E37" w:rsidP="00D62B07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Pr="000839B8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Pr="00FF41B0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Pr="00FF41B0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Pr="00FF41B0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Pr="00FF41B0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Pr="00FF41B0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Pr="00FF41B0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836D72">
      <w:pPr>
        <w:pStyle w:val="Heading2"/>
        <w:jc w:val="righ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Приложение №1</w:t>
      </w:r>
    </w:p>
    <w:p w:rsidR="00994E37" w:rsidRPr="00C65B1B" w:rsidRDefault="00994E37" w:rsidP="00C65B1B"/>
    <w:p w:rsidR="00994E37" w:rsidRPr="00F03DA2" w:rsidRDefault="00994E37" w:rsidP="00C65B1B">
      <w:pPr>
        <w:jc w:val="center"/>
        <w:rPr>
          <w:rFonts w:ascii="Times New Roman" w:hAnsi="Times New Roman" w:cs="Times New Roman"/>
          <w:sz w:val="32"/>
          <w:szCs w:val="32"/>
        </w:rPr>
      </w:pPr>
      <w:r w:rsidRPr="00F03DA2">
        <w:rPr>
          <w:rFonts w:ascii="Times New Roman" w:hAnsi="Times New Roman" w:cs="Times New Roman"/>
          <w:sz w:val="32"/>
          <w:szCs w:val="32"/>
        </w:rPr>
        <w:t>ИСПОЛЬЗОВАННАЯ ЛИТЕРАТУРА ДЛЯ РАБОТЫ  НАД ТЕМОЙ ПРОЕКТА</w:t>
      </w:r>
    </w:p>
    <w:p w:rsidR="00994E37" w:rsidRPr="00C65B1B" w:rsidRDefault="00994E37" w:rsidP="00C65B1B">
      <w:pPr>
        <w:tabs>
          <w:tab w:val="left" w:pos="7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40AF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220.5pt;mso-position-horizontal-relative:char;mso-position-vertical-relative:line">
            <v:imagedata r:id="rId7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26" type="#_x0000_t75" alt="&amp;Kcy;&amp;ucy;&amp;pcy;&amp;icy;&amp;tcy;&amp;softcy; &amp;Kcy;&amp;ocy;&amp;rcy;&amp;kcy;&amp;ucy;&amp;ncy;&amp;ocy;&amp;vcy; &amp;Acy;., &amp;Scy;&amp;ucy;&amp;chcy;&amp;kcy;&amp;ocy;&amp;vcy;&amp;acy; &amp;IEcy;. «&amp;SHcy;&amp;ocy;&amp;kcy;&amp;ocy;&amp;lcy;&amp;acy;&amp;dcy;: &amp;Ncy;&amp;acy;&amp;scy;&amp;lcy;&amp;acy;&amp;zhcy;&amp;dcy;&amp;iecy;&amp;ncy;&amp;icy;&amp;iecy; &amp;vcy;&amp;kcy;&amp;ucy;&amp;scy;&amp;ocy;&amp;mcy;»" style="width:156pt;height:221.25pt;mso-position-horizontal-relative:char;mso-position-vertical-relative:line">
            <v:imagedata r:id="rId8" o:title=""/>
          </v:shape>
        </w:pict>
      </w:r>
    </w:p>
    <w:p w:rsidR="00994E37" w:rsidRPr="00C65B1B" w:rsidRDefault="00994E37" w:rsidP="00C65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65B1B">
        <w:rPr>
          <w:rFonts w:ascii="Times New Roman" w:hAnsi="Times New Roman" w:cs="Times New Roman"/>
          <w:sz w:val="28"/>
          <w:szCs w:val="28"/>
        </w:rPr>
        <w:t xml:space="preserve">Книга Ю. Ивановой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65B1B">
        <w:rPr>
          <w:rFonts w:ascii="Times New Roman" w:hAnsi="Times New Roman" w:cs="Times New Roman"/>
          <w:sz w:val="28"/>
          <w:szCs w:val="28"/>
        </w:rPr>
        <w:t xml:space="preserve">Книга А. Коркунов, Е. Сучкова </w:t>
      </w:r>
    </w:p>
    <w:p w:rsidR="00994E37" w:rsidRPr="00C65B1B" w:rsidRDefault="00994E37" w:rsidP="00C65B1B">
      <w:pPr>
        <w:rPr>
          <w:rFonts w:ascii="Times New Roman" w:hAnsi="Times New Roman" w:cs="Times New Roman"/>
          <w:sz w:val="28"/>
          <w:szCs w:val="28"/>
        </w:rPr>
      </w:pPr>
      <w:r w:rsidRPr="00C65B1B">
        <w:rPr>
          <w:rFonts w:ascii="Times New Roman" w:hAnsi="Times New Roman" w:cs="Times New Roman"/>
          <w:sz w:val="28"/>
          <w:szCs w:val="28"/>
        </w:rPr>
        <w:t>«Шоколад. Наслаждение вкусом»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65B1B">
        <w:rPr>
          <w:rFonts w:ascii="Times New Roman" w:hAnsi="Times New Roman" w:cs="Times New Roman"/>
          <w:sz w:val="28"/>
          <w:szCs w:val="28"/>
        </w:rPr>
        <w:t xml:space="preserve"> «Шоколадно-аппетитная история»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94E37" w:rsidRPr="00C65B1B" w:rsidRDefault="00994E37" w:rsidP="008C37F9"/>
    <w:p w:rsidR="00994E37" w:rsidRPr="008C37F9" w:rsidRDefault="00994E37" w:rsidP="008C37F9">
      <w:pPr>
        <w:pStyle w:val="Heading2"/>
        <w:jc w:val="righ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Приложение №</w:t>
      </w:r>
      <w:r w:rsidRPr="008C37F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</w:t>
      </w:r>
    </w:p>
    <w:p w:rsidR="00994E37" w:rsidRDefault="00994E37" w:rsidP="008C37F9"/>
    <w:p w:rsidR="00994E37" w:rsidRPr="00F03DA2" w:rsidRDefault="00994E37" w:rsidP="002328FD">
      <w:pPr>
        <w:jc w:val="center"/>
        <w:rPr>
          <w:rFonts w:ascii="Times New Roman" w:hAnsi="Times New Roman" w:cs="Times New Roman"/>
          <w:sz w:val="32"/>
          <w:szCs w:val="32"/>
        </w:rPr>
      </w:pPr>
      <w:r w:rsidRPr="00F03DA2">
        <w:rPr>
          <w:rFonts w:ascii="Times New Roman" w:hAnsi="Times New Roman" w:cs="Times New Roman"/>
          <w:sz w:val="32"/>
          <w:szCs w:val="32"/>
        </w:rPr>
        <w:t>ВАРИАНТЫ ОТВЕТОВ  УЧАЩИХСЯ НА АНКЕТУ</w:t>
      </w:r>
    </w:p>
    <w:p w:rsidR="00994E37" w:rsidRDefault="00994E37" w:rsidP="008C37F9">
      <w:r>
        <w:pict>
          <v:shape id="_x0000_i1027" type="#_x0000_t75" style="width:103.5pt;height:117pt;mso-position-horizontal-relative:char;mso-position-vertical-relative:line">
            <v:imagedata r:id="rId9" o:title="" croptop="25900f" cropbottom="7459f" cropright="1198f"/>
          </v:shape>
        </w:pict>
      </w:r>
      <w:r>
        <w:t xml:space="preserve">                 </w:t>
      </w:r>
      <w:r>
        <w:pict>
          <v:shape id="_x0000_i1028" type="#_x0000_t75" style="width:212.25pt;height:120pt;mso-position-horizontal-relative:char;mso-position-vertical-relative:line">
            <v:imagedata r:id="rId10" o:title="" croptop="2773f" cropbottom="18366f" cropright="5638f"/>
          </v:shape>
        </w:pict>
      </w:r>
    </w:p>
    <w:p w:rsidR="00994E37" w:rsidRPr="00FF41B0" w:rsidRDefault="00994E37" w:rsidP="008C37F9">
      <w:r>
        <w:pict>
          <v:shape id="_x0000_i1029" type="#_x0000_t75" style="width:185.25pt;height:117pt;mso-position-horizontal-relative:char;mso-position-vertical-relative:line" fillcolor="#0c9">
            <v:imagedata r:id="rId11" o:title="" croptop="12147f" cropbottom="8979f" cropleft="4663f" cropright="3495f"/>
          </v:shape>
        </w:pict>
      </w:r>
      <w:r>
        <w:t xml:space="preserve">                      </w:t>
      </w:r>
      <w:r>
        <w:pict>
          <v:shape id="_x0000_i1030" type="#_x0000_t75" style="width:163.5pt;height:108.75pt;mso-position-horizontal-relative:char;mso-position-vertical-relative:line" fillcolor="#0c9">
            <v:fill o:detectmouseclick="t"/>
            <v:imagedata r:id="rId12" o:title="" croptop="9903f" cropbottom="27352f" cropleft="6960f"/>
          </v:shape>
        </w:pict>
      </w: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  <w:r w:rsidRPr="00C14F60">
        <w:rPr>
          <w:rFonts w:ascii="Times New Roman" w:hAnsi="Times New Roman" w:cs="Times New Roman"/>
          <w:sz w:val="28"/>
          <w:szCs w:val="28"/>
        </w:rPr>
        <w:t>Приложе</w:t>
      </w:r>
      <w:r>
        <w:rPr>
          <w:rFonts w:ascii="Times New Roman" w:hAnsi="Times New Roman" w:cs="Times New Roman"/>
          <w:sz w:val="28"/>
          <w:szCs w:val="28"/>
        </w:rPr>
        <w:t>ние №</w:t>
      </w:r>
      <w:r w:rsidRPr="000839B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</w:p>
    <w:p w:rsidR="00994E37" w:rsidRPr="00F03DA2" w:rsidRDefault="00994E37" w:rsidP="00683F24">
      <w:pPr>
        <w:pStyle w:val="NormalWeb"/>
        <w:jc w:val="center"/>
        <w:rPr>
          <w:rFonts w:ascii="Times New Roman" w:hAnsi="Times New Roman" w:cs="Times New Roman"/>
          <w:sz w:val="32"/>
          <w:szCs w:val="32"/>
        </w:rPr>
      </w:pPr>
      <w:r w:rsidRPr="00F03DA2">
        <w:rPr>
          <w:rFonts w:ascii="Times New Roman" w:hAnsi="Times New Roman" w:cs="Times New Roman"/>
          <w:sz w:val="32"/>
          <w:szCs w:val="32"/>
        </w:rPr>
        <w:t>КОНДИТЕРСКИЙ ЦЕХ ОТЕЛЯ</w:t>
      </w: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683F24">
      <w:pPr>
        <w:pStyle w:val="NormalWeb"/>
        <w:tabs>
          <w:tab w:val="left" w:pos="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51.5pt;height:201.75pt;mso-position-horizontal-relative:char;mso-position-vertical-relative:line">
            <v:imagedata r:id="rId13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23pt;height:194.25pt;mso-position-horizontal-relative:char;mso-position-vertical-relative:line">
            <v:imagedata r:id="rId14" o:title="" croptop="17200f" cropbottom=".125" cropleft="30665f" cropright="2917f"/>
          </v:shape>
        </w:pict>
      </w:r>
    </w:p>
    <w:p w:rsidR="00994E37" w:rsidRDefault="00994E37" w:rsidP="00057424">
      <w:pPr>
        <w:pStyle w:val="NormalWeb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  <w:r w:rsidRPr="00C14F60">
        <w:rPr>
          <w:rFonts w:ascii="Times New Roman" w:hAnsi="Times New Roman" w:cs="Times New Roman"/>
          <w:sz w:val="28"/>
          <w:szCs w:val="28"/>
        </w:rPr>
        <w:t>Приложе</w:t>
      </w:r>
      <w:r>
        <w:rPr>
          <w:rFonts w:ascii="Times New Roman" w:hAnsi="Times New Roman" w:cs="Times New Roman"/>
          <w:sz w:val="28"/>
          <w:szCs w:val="28"/>
        </w:rPr>
        <w:t xml:space="preserve">ние №4  </w:t>
      </w: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</w:p>
    <w:p w:rsidR="00994E37" w:rsidRPr="00F03DA2" w:rsidRDefault="00994E37" w:rsidP="000151D7">
      <w:pPr>
        <w:pStyle w:val="NormalWeb"/>
        <w:jc w:val="center"/>
        <w:rPr>
          <w:rFonts w:ascii="Times New Roman" w:hAnsi="Times New Roman" w:cs="Times New Roman"/>
          <w:sz w:val="32"/>
          <w:szCs w:val="32"/>
        </w:rPr>
      </w:pPr>
      <w:r w:rsidRPr="00F03DA2">
        <w:rPr>
          <w:rFonts w:ascii="Times New Roman" w:hAnsi="Times New Roman" w:cs="Times New Roman"/>
          <w:sz w:val="32"/>
          <w:szCs w:val="32"/>
        </w:rPr>
        <w:t>МАТЕРИАЛЬНО – ТЕХНИЧЕСКОЕ ОБЕСПЕЧЕНИЕ ДЛЯ ПРИГОТОВЛЕНИЯ ШОКОЛАДА:</w:t>
      </w:r>
    </w:p>
    <w:p w:rsidR="00994E37" w:rsidRPr="00F03DA2" w:rsidRDefault="00994E37" w:rsidP="00057424">
      <w:pPr>
        <w:pStyle w:val="NormalWeb"/>
        <w:tabs>
          <w:tab w:val="left" w:pos="450"/>
        </w:tabs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F03DA2">
        <w:rPr>
          <w:rFonts w:ascii="Times New Roman" w:hAnsi="Times New Roman" w:cs="Times New Roman"/>
          <w:sz w:val="32"/>
          <w:szCs w:val="32"/>
          <w:u w:val="single"/>
        </w:rPr>
        <w:t>ОБОРУДОВАНИЕ И ПОСУДА</w:t>
      </w:r>
    </w:p>
    <w:p w:rsidR="00994E37" w:rsidRDefault="00994E37" w:rsidP="00057424">
      <w:pPr>
        <w:pStyle w:val="NormalWeb"/>
        <w:tabs>
          <w:tab w:val="left" w:pos="315"/>
        </w:tabs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057424">
      <w:pPr>
        <w:pStyle w:val="NormalWeb"/>
        <w:tabs>
          <w:tab w:val="left" w:pos="3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33" type="#_x0000_t75" alt="http://gkth.ru/upload/iblock/c66/a2.jpg" style="width:94.5pt;height:94.5pt;mso-position-horizontal-relative:char;mso-position-vertical-relative:line">
            <v:imagedata r:id="rId15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34" type="#_x0000_t75" alt="http://torgoborud.com.ua/sites/default/files/kholodil%27nyy%20shkaf%20inter.jpg" style="width:102.75pt;height:129.75pt;mso-position-horizontal-relative:char;mso-position-vertical-relative:line">
            <v:imagedata r:id="rId16" o:title=""/>
          </v:shape>
        </w:pic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35" type="#_x0000_t75" alt="http://montessoriself.ru/wp-content/uploads/2015/06/zheleznaya-miska.jpg" style="width:55.5pt;height:19.5pt;mso-position-horizontal-relative:char;mso-position-vertical-relative:line">
            <v:imagedata r:id="rId17" o:title="" croptop="28781f" cropbottom="4611f" cropleft="3317f" cropright="4706f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36" type="#_x0000_t75" alt="http://mernik.su/wa-data/public/shop/products/28/76/7628/images/9261/9261.750x0.jpg" style="width:127.5pt;height:127.5pt;mso-position-horizontal-relative:char;mso-position-vertical-relative:line">
            <v:imagedata r:id="rId18" o:title=""/>
          </v:shape>
        </w:pict>
      </w:r>
    </w:p>
    <w:p w:rsidR="00994E37" w:rsidRDefault="00994E37" w:rsidP="00057424">
      <w:pPr>
        <w:pStyle w:val="NormalWeb"/>
        <w:tabs>
          <w:tab w:val="left" w:pos="435"/>
        </w:tabs>
        <w:ind w:left="4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электроплита     холодильник          миска                         две кастрюли</w:t>
      </w:r>
    </w:p>
    <w:p w:rsidR="00994E37" w:rsidRDefault="00994E37" w:rsidP="00057424">
      <w:pPr>
        <w:pStyle w:val="NormalWeb"/>
        <w:tabs>
          <w:tab w:val="left" w:pos="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94E37" w:rsidRDefault="00994E37" w:rsidP="00057424">
      <w:pPr>
        <w:pStyle w:val="NormalWeb"/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37" type="#_x0000_t75" alt="http://www.le-village.com.ua/image/cache/catalog/from_insales/New%20collections%20summer%202016/ind4-900x900.jpg" style="width:310.5pt;height:47.25pt;mso-position-horizontal-relative:char;mso-position-vertical-relative:line">
            <v:imagedata r:id="rId19" o:title=""/>
          </v:shape>
        </w:pict>
      </w:r>
    </w:p>
    <w:p w:rsidR="00994E37" w:rsidRDefault="00994E37" w:rsidP="00057424">
      <w:pPr>
        <w:pStyle w:val="NormalWe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блюдо для подачи</w:t>
      </w: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057424">
      <w:pPr>
        <w:pStyle w:val="NormalWeb"/>
        <w:rPr>
          <w:rFonts w:ascii="Times New Roman" w:hAnsi="Times New Roman" w:cs="Times New Roman"/>
          <w:sz w:val="28"/>
          <w:szCs w:val="28"/>
        </w:rPr>
      </w:pPr>
      <w:r w:rsidRPr="00640AF2">
        <w:rPr>
          <w:rFonts w:ascii="Times New Roman" w:hAnsi="Times New Roman" w:cs="Times New Roman"/>
          <w:sz w:val="28"/>
          <w:szCs w:val="28"/>
        </w:rPr>
        <w:pict>
          <v:shape id="_x0000_i1038" type="#_x0000_t75" alt="http://konditerin.ru/_sh/3/383.jpg" style="width:117pt;height:76.5pt;mso-position-horizontal-relative:char;mso-position-vertical-relative:line">
            <v:imagedata r:id="rId20" o:title="" croptop="29831f" cropbottom="7188f" cropright="33440f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39" type="#_x0000_t75" alt="http://usiter.com/uploads/20120524/tarelka+belaya+34474194406.jpg" style="width:130.5pt;height:130.5pt;mso-position-horizontal-relative:char;mso-position-vertical-relative:line">
            <v:imagedata r:id="rId21" o:title=""/>
          </v:shape>
        </w:pict>
      </w:r>
    </w:p>
    <w:p w:rsidR="00994E37" w:rsidRDefault="00994E37" w:rsidP="002123F3">
      <w:pPr>
        <w:pStyle w:val="NormalWeb"/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для шоколада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тарелка</w:t>
      </w:r>
    </w:p>
    <w:p w:rsidR="00994E37" w:rsidRDefault="00994E37" w:rsidP="002123F3">
      <w:pPr>
        <w:pStyle w:val="NormalWeb"/>
        <w:tabs>
          <w:tab w:val="left" w:pos="5145"/>
        </w:tabs>
        <w:rPr>
          <w:rFonts w:ascii="Times New Roman" w:hAnsi="Times New Roman" w:cs="Times New Roman"/>
          <w:sz w:val="28"/>
          <w:szCs w:val="28"/>
        </w:rPr>
      </w:pPr>
    </w:p>
    <w:p w:rsidR="00994E37" w:rsidRPr="000151D7" w:rsidRDefault="00994E37" w:rsidP="002123F3">
      <w:pPr>
        <w:pStyle w:val="NormalWeb"/>
        <w:tabs>
          <w:tab w:val="left" w:pos="1320"/>
        </w:tabs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151D7">
        <w:rPr>
          <w:rFonts w:ascii="Times New Roman" w:hAnsi="Times New Roman" w:cs="Times New Roman"/>
          <w:b/>
          <w:bCs/>
          <w:sz w:val="28"/>
          <w:szCs w:val="28"/>
          <w:u w:val="single"/>
        </w:rPr>
        <w:t>ПРИСПОСОБЛЕНИЯ И ПРИБОРЫ</w:t>
      </w:r>
    </w:p>
    <w:p w:rsidR="00994E37" w:rsidRPr="000151D7" w:rsidRDefault="00994E37" w:rsidP="002123F3">
      <w:pPr>
        <w:pStyle w:val="NormalWeb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94E37" w:rsidRDefault="00994E37" w:rsidP="002123F3">
      <w:pPr>
        <w:pStyle w:val="NormalWeb"/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640AF2">
        <w:rPr>
          <w:rFonts w:ascii="Times New Roman" w:hAnsi="Times New Roman" w:cs="Times New Roman"/>
          <w:sz w:val="28"/>
          <w:szCs w:val="28"/>
        </w:rPr>
        <w:pict>
          <v:shape id="_x0000_i1040" type="#_x0000_t75" alt="http://moskva.d-o-o-b.ru/upload/normal/142/moskva-venchik_dlya_vzbivaniya_200_mm_iz_nerzh__stali_komplekt_iz_3_sht___1426508.jpeg" style="width:120pt;height:120pt;mso-position-horizontal-relative:char;mso-position-vertical-relative:line">
            <v:imagedata r:id="rId22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41" type="#_x0000_t75" alt="https://8magazin.ru/imgb/5063.jpg" style="width:147.75pt;height:74.25pt;mso-position-horizontal-relative:char;mso-position-vertical-relative:line">
            <v:fill o:detectmouseclick="t"/>
            <v:imagedata r:id="rId23" o:title=""/>
          </v:shape>
        </w:pict>
      </w:r>
    </w:p>
    <w:p w:rsidR="00994E37" w:rsidRDefault="00994E37" w:rsidP="002123F3">
      <w:pPr>
        <w:pStyle w:val="NormalWeb"/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венчик для взбивания                                              столовая ложка              </w: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42" type="#_x0000_t75" alt="http://img.7dach.ru/uploads/images/03/69/46/2016/01/27/cf2bda.jpg" style="width:257.25pt;height:42.75pt;mso-position-horizontal-relative:char;mso-position-vertical-relative:line">
            <v:imagedata r:id="rId24" o:title="" croptop="5233f" cropbottom="46400f" cropleft="5407f" cropright="3919f"/>
          </v:shape>
        </w:pict>
      </w:r>
    </w:p>
    <w:p w:rsidR="00994E37" w:rsidRDefault="00994E37" w:rsidP="002123F3">
      <w:pPr>
        <w:pStyle w:val="NormalWeb"/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нож</w:t>
      </w:r>
    </w:p>
    <w:p w:rsidR="00994E37" w:rsidRDefault="00994E37" w:rsidP="002123F3">
      <w:pPr>
        <w:pStyle w:val="NormalWeb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</w:p>
    <w:p w:rsidR="00994E37" w:rsidRPr="00FF41B0" w:rsidRDefault="00994E37" w:rsidP="00F03DA2">
      <w:pPr>
        <w:pStyle w:val="NormalWeb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  <w:r w:rsidRPr="00C14F60">
        <w:rPr>
          <w:rFonts w:ascii="Times New Roman" w:hAnsi="Times New Roman" w:cs="Times New Roman"/>
          <w:sz w:val="28"/>
          <w:szCs w:val="28"/>
        </w:rPr>
        <w:t>Приложе</w:t>
      </w:r>
      <w:r>
        <w:rPr>
          <w:rFonts w:ascii="Times New Roman" w:hAnsi="Times New Roman" w:cs="Times New Roman"/>
          <w:sz w:val="28"/>
          <w:szCs w:val="28"/>
        </w:rPr>
        <w:t>ние №5</w:t>
      </w:r>
    </w:p>
    <w:p w:rsidR="00994E37" w:rsidRDefault="00994E37" w:rsidP="00EE439F">
      <w:pPr>
        <w:pStyle w:val="NormalWeb"/>
        <w:rPr>
          <w:rFonts w:ascii="Times New Roman" w:eastAsia="MS Mincho" w:hAnsi="Times New Roman"/>
          <w:b/>
          <w:bCs/>
          <w:sz w:val="28"/>
          <w:szCs w:val="28"/>
        </w:rPr>
      </w:pPr>
    </w:p>
    <w:p w:rsidR="00994E37" w:rsidRPr="00F03DA2" w:rsidRDefault="00994E37" w:rsidP="008C37F9">
      <w:pPr>
        <w:pStyle w:val="NormalWeb"/>
        <w:jc w:val="center"/>
        <w:rPr>
          <w:rFonts w:ascii="Times New Roman" w:eastAsia="MS Mincho" w:hAnsi="Times New Roman"/>
          <w:sz w:val="32"/>
          <w:szCs w:val="32"/>
        </w:rPr>
      </w:pPr>
      <w:r w:rsidRPr="00F03DA2">
        <w:rPr>
          <w:rFonts w:ascii="Times New Roman" w:eastAsia="MS Mincho" w:hAnsi="Times New Roman" w:cs="Times New Roman"/>
          <w:sz w:val="32"/>
          <w:szCs w:val="32"/>
        </w:rPr>
        <w:t>ФОТООТЧЁТ ЭТАПОВ ПРИГОТОВЛЕНИЯ ШОКОЛАДНЫХ ФИГУРОК</w:t>
      </w:r>
    </w:p>
    <w:p w:rsidR="00994E37" w:rsidRPr="0015276D" w:rsidRDefault="00994E37" w:rsidP="008C37F9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94E37" w:rsidRPr="0015276D" w:rsidRDefault="00994E37" w:rsidP="000151D7">
      <w:pPr>
        <w:pStyle w:val="ListParagraph"/>
        <w:tabs>
          <w:tab w:val="left" w:pos="1005"/>
        </w:tabs>
        <w:ind w:left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</w:t>
      </w:r>
      <w:r w:rsidRPr="00640AF2">
        <w:rPr>
          <w:rFonts w:ascii="Times New Roman" w:hAnsi="Times New Roman" w:cs="Times New Roman"/>
          <w:b/>
          <w:bCs/>
          <w:sz w:val="36"/>
          <w:szCs w:val="36"/>
        </w:rPr>
        <w:pict>
          <v:shape id="_x0000_i1043" type="#_x0000_t75" style="width:151.5pt;height:126.75pt;mso-position-horizontal-relative:char;mso-position-vertical-relative:line">
            <v:imagedata r:id="rId25" o:title="" croptop="19941f"/>
          </v:shape>
        </w:pic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</w:t>
      </w:r>
      <w:r w:rsidRPr="00640AF2">
        <w:rPr>
          <w:rFonts w:ascii="Times New Roman" w:hAnsi="Times New Roman" w:cs="Times New Roman"/>
          <w:b/>
          <w:bCs/>
          <w:sz w:val="36"/>
          <w:szCs w:val="36"/>
        </w:rPr>
        <w:pict>
          <v:shape id="_x0000_i1044" type="#_x0000_t75" style="width:151.5pt;height:126pt;mso-position-horizontal-relative:char;mso-position-vertical-relative:line">
            <v:imagedata r:id="rId26" o:title="" croptop="22729f"/>
          </v:shape>
        </w:pic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40AF2">
        <w:rPr>
          <w:rFonts w:ascii="Times New Roman" w:hAnsi="Times New Roman" w:cs="Times New Roman"/>
          <w:b/>
          <w:bCs/>
          <w:sz w:val="36"/>
          <w:szCs w:val="36"/>
        </w:rPr>
        <w:pict>
          <v:shape id="_x0000_i1045" type="#_x0000_t75" style="width:86.25pt;height:115.5pt;mso-position-horizontal-relative:char;mso-position-vertical-relative:line">
            <v:imagedata r:id="rId27" o:title=""/>
          </v:shape>
        </w:pict>
      </w:r>
    </w:p>
    <w:p w:rsidR="00994E37" w:rsidRPr="000151D7" w:rsidRDefault="00994E37" w:rsidP="008C37F9">
      <w:pPr>
        <w:rPr>
          <w:rFonts w:ascii="Times New Roman" w:hAnsi="Times New Roman" w:cs="Times New Roman"/>
          <w:sz w:val="28"/>
          <w:szCs w:val="28"/>
        </w:rPr>
      </w:pPr>
      <w:r w:rsidRPr="00E02D0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0151D7">
        <w:rPr>
          <w:rFonts w:ascii="Times New Roman" w:hAnsi="Times New Roman" w:cs="Times New Roman"/>
          <w:sz w:val="28"/>
          <w:szCs w:val="28"/>
        </w:rPr>
        <w:t>надеть спецодежду</w:t>
      </w:r>
      <w:r>
        <w:rPr>
          <w:rFonts w:ascii="Times New Roman" w:hAnsi="Times New Roman" w:cs="Times New Roman"/>
          <w:sz w:val="28"/>
          <w:szCs w:val="28"/>
        </w:rPr>
        <w:t xml:space="preserve">             2) растопить шоколад на водяной бане</w:t>
      </w:r>
    </w:p>
    <w:p w:rsidR="00994E37" w:rsidRPr="00FF41B0" w:rsidRDefault="00994E37" w:rsidP="00E02D0A">
      <w:pPr>
        <w:pStyle w:val="NormalWeb"/>
        <w:tabs>
          <w:tab w:val="left" w:pos="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46" type="#_x0000_t75" style="width:180.75pt;height:261pt;mso-position-horizontal-relative:char;mso-position-vertical-relative:line">
            <v:imagedata r:id="rId28" o:title="" croptop="32584f" cropright="35585f"/>
          </v:shape>
        </w:pict>
      </w:r>
      <w:r w:rsidRPr="00FF41B0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40AF2">
        <w:rPr>
          <w:rFonts w:ascii="Times New Roman" w:hAnsi="Times New Roman" w:cs="Times New Roman"/>
          <w:sz w:val="28"/>
          <w:szCs w:val="28"/>
          <w:lang w:val="en-US"/>
        </w:rPr>
        <w:pict>
          <v:shape id="_x0000_i1047" type="#_x0000_t75" style="width:138pt;height:181.5pt;mso-position-horizontal-relative:char;mso-position-vertical-relative:line">
            <v:imagedata r:id="rId29" o:title="" croptop="34604f" cropright="35585f"/>
          </v:shape>
        </w:pict>
      </w:r>
    </w:p>
    <w:p w:rsidR="00994E37" w:rsidRPr="00FF41B0" w:rsidRDefault="00994E37" w:rsidP="00E02D0A">
      <w:pPr>
        <w:pStyle w:val="NormalWeb"/>
        <w:tabs>
          <w:tab w:val="left" w:pos="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3) взбить массу венчиком в течение 5 минут</w:t>
      </w:r>
    </w:p>
    <w:p w:rsidR="00994E37" w:rsidRDefault="00994E37" w:rsidP="00667444">
      <w:pPr>
        <w:pStyle w:val="NormalWeb"/>
        <w:tabs>
          <w:tab w:val="left" w:pos="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48" type="#_x0000_t75" style="width:107.25pt;height:203.25pt;mso-position-horizontal-relative:char;mso-position-vertical-relative:line">
            <v:imagedata r:id="rId30" o:title="" croptop="25880f" cropright="34029f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49" type="#_x0000_t75" style="width:65.25pt;height:182.25pt;mso-position-horizontal-relative:char;mso-position-vertical-relative:line">
            <v:imagedata r:id="rId14" o:title="" croptop="17200f" cropbottom=".125" cropleft="33605f" cropright="13271f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40AF2">
        <w:rPr>
          <w:rFonts w:ascii="Times New Roman" w:hAnsi="Times New Roman" w:cs="Times New Roman"/>
          <w:sz w:val="28"/>
          <w:szCs w:val="28"/>
        </w:rPr>
        <w:pict>
          <v:shape id="_x0000_i1050" type="#_x0000_t75" style="width:79.5pt;height:105.75pt;mso-position-horizontal-relative:char;mso-position-vertical-relative:line">
            <v:imagedata r:id="rId31" o:title=""/>
          </v:shape>
        </w:pict>
      </w:r>
    </w:p>
    <w:p w:rsidR="00994E37" w:rsidRDefault="00994E37" w:rsidP="00667444">
      <w:pPr>
        <w:pStyle w:val="NormalWeb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шоколадную массу           6) поставить в холодильник формочки </w:t>
      </w:r>
    </w:p>
    <w:p w:rsidR="00994E37" w:rsidRDefault="00994E37" w:rsidP="00667444">
      <w:pPr>
        <w:pStyle w:val="NormalWeb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разлить по формочкам           на несколько минут</w:t>
      </w:r>
    </w:p>
    <w:p w:rsidR="00994E37" w:rsidRDefault="00994E37" w:rsidP="00E02D0A">
      <w:pPr>
        <w:pStyle w:val="NormalWeb"/>
        <w:numPr>
          <w:ilvl w:val="0"/>
          <w:numId w:val="32"/>
        </w:numPr>
        <w:tabs>
          <w:tab w:val="left" w:pos="855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выложить из формочек на блюдо застывшие фигурки</w:t>
      </w:r>
    </w:p>
    <w:p w:rsidR="00994E37" w:rsidRDefault="00994E37" w:rsidP="00CB1DC2">
      <w:pPr>
        <w:pStyle w:val="NormalWeb"/>
        <w:tabs>
          <w:tab w:val="left" w:pos="855"/>
          <w:tab w:val="right" w:pos="935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994E37" w:rsidRPr="00EE439F" w:rsidRDefault="00994E37" w:rsidP="00CB1DC2">
      <w:pPr>
        <w:pStyle w:val="NormalWeb"/>
        <w:tabs>
          <w:tab w:val="left" w:pos="855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EE439F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E43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4E37" w:rsidRPr="00E02D0A" w:rsidRDefault="00994E37" w:rsidP="00836D72">
      <w:pPr>
        <w:pStyle w:val="c7"/>
        <w:jc w:val="center"/>
        <w:rPr>
          <w:rFonts w:ascii="Times New Roman" w:hAnsi="Times New Roman" w:cs="Times New Roman"/>
          <w:sz w:val="32"/>
          <w:szCs w:val="32"/>
        </w:rPr>
      </w:pPr>
      <w:r w:rsidRPr="00E02D0A">
        <w:rPr>
          <w:rStyle w:val="c5"/>
          <w:rFonts w:ascii="Times New Roman" w:hAnsi="Times New Roman" w:cs="Times New Roman"/>
          <w:sz w:val="32"/>
          <w:szCs w:val="32"/>
        </w:rPr>
        <w:t>ПРАВИЛА ТЕХНИКИ БЕЗОПАСНОСТИ НА КУХНЕ</w:t>
      </w:r>
    </w:p>
    <w:p w:rsidR="00994E37" w:rsidRPr="00062583" w:rsidRDefault="00994E37" w:rsidP="00836D72">
      <w:pPr>
        <w:pStyle w:val="c7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"/>
          <w:rFonts w:ascii="Times New Roman" w:hAnsi="Times New Roman" w:cs="Times New Roman"/>
          <w:sz w:val="28"/>
          <w:szCs w:val="28"/>
        </w:rPr>
        <w:t> В ходе работы на кухне, чтобы избежать порезов рук,  ожогов и других травм, необходимо соблюдать следующие требования техники безопасности:</w:t>
      </w:r>
    </w:p>
    <w:p w:rsidR="00994E37" w:rsidRPr="00062583" w:rsidRDefault="00994E37" w:rsidP="00836D72">
      <w:pPr>
        <w:pStyle w:val="c7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1.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 Содержать пол чистым и сухим, чтобы не  поскользнуться.</w:t>
      </w:r>
    </w:p>
    <w:p w:rsidR="00994E37" w:rsidRPr="00062583" w:rsidRDefault="00994E37" w:rsidP="00836D72">
      <w:pPr>
        <w:pStyle w:val="c2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2.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 Нельзя оставлять нагревательные приборы без   присмотра, так как это может      привести к пожару.</w:t>
      </w:r>
    </w:p>
    <w:p w:rsidR="00994E37" w:rsidRPr="00062583" w:rsidRDefault="00994E37" w:rsidP="00836D72">
      <w:pPr>
        <w:pStyle w:val="c2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3.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 Перед работой нужно проверить шнур электроприборов, он не должен иметь    оголенных проводов.</w:t>
      </w:r>
    </w:p>
    <w:p w:rsidR="00994E37" w:rsidRPr="00062583" w:rsidRDefault="00994E37" w:rsidP="00836D72">
      <w:pPr>
        <w:pStyle w:val="c2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4.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 Не допускать заливание электроплиты кипящей жидкостью,  жиром и сахаристыми веществами. Следить, чтобы в разогретый жир не попадала жидкость, так как можно получить ожоги от брызг или от пламени горящего жира.</w:t>
      </w:r>
    </w:p>
    <w:p w:rsidR="00994E37" w:rsidRPr="00062583" w:rsidRDefault="00994E37" w:rsidP="00836D72">
      <w:pPr>
        <w:pStyle w:val="c2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5.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 Включать и выключать электроплиту надо сухими руками, держась за вилку, а не за шнур.</w:t>
      </w:r>
    </w:p>
    <w:p w:rsidR="00994E37" w:rsidRPr="00062583" w:rsidRDefault="00994E37" w:rsidP="00836D72">
      <w:pPr>
        <w:pStyle w:val="c2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6.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 Нож - это острый предмет. Обращаться с ним надо осторожно. Во время нарезки применять безопасные приемы работы. Передавать колющие и режущие инструменты и приборы ручкой вперед.</w:t>
      </w:r>
    </w:p>
    <w:p w:rsidR="00994E37" w:rsidRPr="00062583" w:rsidRDefault="00994E37" w:rsidP="00836D72">
      <w:pPr>
        <w:pStyle w:val="c3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7.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 Следить за тем, чтобы при работе с ручной теркой не поранить руку: хорошо удерживать продукт, не тереть слишком маленькие его части.</w:t>
      </w:r>
    </w:p>
    <w:p w:rsidR="00994E37" w:rsidRPr="00062583" w:rsidRDefault="00994E37" w:rsidP="00836D72">
      <w:pPr>
        <w:pStyle w:val="c3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8.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 Брать горячую посуду следует прихваткой, а крышки кастрюль с кипящей жидкостью открывать от себя, чтобы капли горячей воды не попали на ноги. Использовать сковородник только с деревянной ручкой.</w:t>
      </w:r>
    </w:p>
    <w:p w:rsidR="00994E37" w:rsidRPr="00062583" w:rsidRDefault="00994E37" w:rsidP="00836D72">
      <w:pPr>
        <w:pStyle w:val="c3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9.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 Не наливать горячую жидкость в стеклянную посуду: если посуда лопнет, то можно ошпариться.</w:t>
      </w:r>
    </w:p>
    <w:p w:rsidR="00994E37" w:rsidRPr="00062583" w:rsidRDefault="00994E37" w:rsidP="00836D72">
      <w:pPr>
        <w:pStyle w:val="c3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10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. Не пробовать горячую пищу, предварительно не охладив ее.</w:t>
      </w:r>
    </w:p>
    <w:p w:rsidR="00994E37" w:rsidRPr="00062583" w:rsidRDefault="00994E37" w:rsidP="00836D72">
      <w:pPr>
        <w:pStyle w:val="c3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11.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 Периодически проветривать помещение, чтобы в нем не повышалась температура и влажность воздуха, не накапливался чад, образующийся при жарении.</w:t>
      </w:r>
    </w:p>
    <w:p w:rsidR="00994E37" w:rsidRPr="00062583" w:rsidRDefault="00994E37" w:rsidP="00836D72">
      <w:pPr>
        <w:pStyle w:val="c3"/>
        <w:rPr>
          <w:rFonts w:ascii="Times New Roman" w:hAnsi="Times New Roman" w:cs="Times New Roman"/>
          <w:sz w:val="28"/>
          <w:szCs w:val="28"/>
        </w:rPr>
      </w:pPr>
      <w:r w:rsidRPr="00062583">
        <w:rPr>
          <w:rStyle w:val="c1c6"/>
          <w:rFonts w:ascii="Times New Roman" w:hAnsi="Times New Roman" w:cs="Times New Roman"/>
          <w:sz w:val="28"/>
          <w:szCs w:val="28"/>
        </w:rPr>
        <w:t>12.</w:t>
      </w:r>
      <w:r w:rsidRPr="00062583">
        <w:rPr>
          <w:rStyle w:val="c1"/>
          <w:rFonts w:ascii="Times New Roman" w:hAnsi="Times New Roman" w:cs="Times New Roman"/>
          <w:sz w:val="28"/>
          <w:szCs w:val="28"/>
        </w:rPr>
        <w:t> Следить за тем, чтобы хорошо было освещено рабочее место.</w:t>
      </w:r>
    </w:p>
    <w:p w:rsidR="00994E37" w:rsidRPr="00FF41B0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94E37" w:rsidRPr="00EE439F" w:rsidRDefault="00994E37" w:rsidP="00EE439F">
      <w:pPr>
        <w:pStyle w:val="NormalWeb"/>
        <w:jc w:val="right"/>
        <w:rPr>
          <w:rFonts w:ascii="Times New Roman" w:hAnsi="Times New Roman" w:cs="Times New Roman"/>
          <w:sz w:val="28"/>
          <w:szCs w:val="28"/>
        </w:rPr>
      </w:pPr>
      <w:r w:rsidRPr="00EE439F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E43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4E37" w:rsidRDefault="00994E37" w:rsidP="00CB1D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4E37" w:rsidRPr="00E02D0A" w:rsidRDefault="00994E37" w:rsidP="00CB1DC2">
      <w:pPr>
        <w:jc w:val="center"/>
        <w:rPr>
          <w:rFonts w:ascii="Times New Roman" w:hAnsi="Times New Roman" w:cs="Times New Roman"/>
          <w:sz w:val="32"/>
          <w:szCs w:val="32"/>
        </w:rPr>
      </w:pPr>
      <w:r w:rsidRPr="00E02D0A">
        <w:rPr>
          <w:rFonts w:ascii="Times New Roman" w:hAnsi="Times New Roman" w:cs="Times New Roman"/>
          <w:sz w:val="32"/>
          <w:szCs w:val="32"/>
        </w:rPr>
        <w:t>РЕКЛАМА ГОТОВОГО БЛЮДА</w:t>
      </w:r>
    </w:p>
    <w:p w:rsidR="00994E37" w:rsidRDefault="00994E37" w:rsidP="00CB1DC2">
      <w:pPr>
        <w:pStyle w:val="ListParagraph"/>
        <w:tabs>
          <w:tab w:val="center" w:pos="5037"/>
        </w:tabs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:rsidR="00994E37" w:rsidRPr="00CB1DC2" w:rsidRDefault="00994E37" w:rsidP="00CB1DC2">
      <w:pPr>
        <w:pStyle w:val="ListParagraph"/>
        <w:tabs>
          <w:tab w:val="center" w:pos="5037"/>
        </w:tabs>
        <w:ind w:left="0"/>
        <w:rPr>
          <w:rFonts w:ascii="Times New Roman" w:hAnsi="Times New Roman" w:cs="Times New Roman"/>
          <w:sz w:val="28"/>
          <w:szCs w:val="28"/>
        </w:rPr>
      </w:pPr>
      <w:r w:rsidRPr="00CB1DC2">
        <w:rPr>
          <w:rFonts w:ascii="Times New Roman" w:hAnsi="Times New Roman" w:cs="Times New Roman"/>
          <w:sz w:val="28"/>
          <w:szCs w:val="28"/>
        </w:rPr>
        <w:t>Сидеть без дела не хочу,</w:t>
      </w:r>
      <w:r w:rsidRPr="00E02D0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</w:p>
    <w:p w:rsidR="00994E37" w:rsidRPr="00CB1DC2" w:rsidRDefault="00994E37" w:rsidP="00A07AD1">
      <w:pPr>
        <w:pStyle w:val="ListParagraph"/>
        <w:tabs>
          <w:tab w:val="left" w:pos="5865"/>
        </w:tabs>
        <w:ind w:left="0"/>
        <w:rPr>
          <w:rFonts w:ascii="Times New Roman" w:hAnsi="Times New Roman" w:cs="Times New Roman"/>
          <w:sz w:val="28"/>
          <w:szCs w:val="28"/>
        </w:rPr>
      </w:pPr>
      <w:r w:rsidRPr="00CB1DC2">
        <w:rPr>
          <w:rFonts w:ascii="Times New Roman" w:hAnsi="Times New Roman" w:cs="Times New Roman"/>
          <w:sz w:val="28"/>
          <w:szCs w:val="28"/>
        </w:rPr>
        <w:t xml:space="preserve">Свой шоколад произведу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94E37" w:rsidRPr="00CB1DC2" w:rsidRDefault="00994E37" w:rsidP="006B615B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CB1DC2">
        <w:rPr>
          <w:rFonts w:ascii="Times New Roman" w:hAnsi="Times New Roman" w:cs="Times New Roman"/>
          <w:sz w:val="28"/>
          <w:szCs w:val="28"/>
        </w:rPr>
        <w:t>Как делать, Всех Вас научу,</w:t>
      </w:r>
    </w:p>
    <w:p w:rsidR="00994E37" w:rsidRPr="00CB1DC2" w:rsidRDefault="00994E37" w:rsidP="006B615B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CB1DC2">
        <w:rPr>
          <w:rFonts w:ascii="Times New Roman" w:hAnsi="Times New Roman" w:cs="Times New Roman"/>
          <w:sz w:val="28"/>
          <w:szCs w:val="28"/>
        </w:rPr>
        <w:t>Я очень сладкое люблю!</w:t>
      </w:r>
    </w:p>
    <w:p w:rsidR="00994E37" w:rsidRPr="00CB1DC2" w:rsidRDefault="00994E37" w:rsidP="00CB1DC2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994E37" w:rsidRPr="00CB1DC2" w:rsidRDefault="00994E37" w:rsidP="006B615B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CB1DC2">
        <w:rPr>
          <w:rFonts w:ascii="Times New Roman" w:hAnsi="Times New Roman" w:cs="Times New Roman"/>
          <w:sz w:val="28"/>
          <w:szCs w:val="28"/>
        </w:rPr>
        <w:t>Когда откроешь ты тетрадку</w:t>
      </w:r>
    </w:p>
    <w:p w:rsidR="00994E37" w:rsidRPr="00CB1DC2" w:rsidRDefault="00994E37" w:rsidP="006B615B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CB1DC2">
        <w:rPr>
          <w:rFonts w:ascii="Times New Roman" w:hAnsi="Times New Roman" w:cs="Times New Roman"/>
          <w:sz w:val="28"/>
          <w:szCs w:val="28"/>
        </w:rPr>
        <w:t>И увидишь снова тройку,</w:t>
      </w:r>
    </w:p>
    <w:p w:rsidR="00994E37" w:rsidRPr="00CB1DC2" w:rsidRDefault="00994E37" w:rsidP="006B615B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CB1DC2">
        <w:rPr>
          <w:rFonts w:ascii="Times New Roman" w:hAnsi="Times New Roman" w:cs="Times New Roman"/>
          <w:sz w:val="28"/>
          <w:szCs w:val="28"/>
        </w:rPr>
        <w:t xml:space="preserve">Мою попробуй шоколадку, </w:t>
      </w:r>
    </w:p>
    <w:p w:rsidR="00994E37" w:rsidRPr="00CB1DC2" w:rsidRDefault="00994E37" w:rsidP="006B615B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CB1DC2">
        <w:rPr>
          <w:rFonts w:ascii="Times New Roman" w:hAnsi="Times New Roman" w:cs="Times New Roman"/>
          <w:sz w:val="28"/>
          <w:szCs w:val="28"/>
        </w:rPr>
        <w:t>Станет сладко, а не горько!</w:t>
      </w:r>
    </w:p>
    <w:p w:rsidR="00994E37" w:rsidRPr="00CB1DC2" w:rsidRDefault="00994E37" w:rsidP="00D62B07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  <w:r w:rsidRPr="00640AF2">
        <w:rPr>
          <w:rFonts w:ascii="Times New Roman" w:hAnsi="Times New Roman" w:cs="Times New Roman"/>
          <w:sz w:val="36"/>
          <w:szCs w:val="36"/>
        </w:rPr>
        <w:pict>
          <v:shape id="_x0000_i1051" type="#_x0000_t75" style="width:144.75pt;height:96pt;mso-position-horizontal-relative:char;mso-position-vertical-relative:line">
            <v:imagedata r:id="rId32" o:title="" croptop="38120f" cropright="12898f"/>
          </v:shape>
        </w:pict>
      </w:r>
    </w:p>
    <w:p w:rsidR="00994E37" w:rsidRDefault="00994E37" w:rsidP="006B615B">
      <w:pPr>
        <w:pStyle w:val="ListParagraph"/>
        <w:ind w:left="0"/>
        <w:jc w:val="center"/>
        <w:rPr>
          <w:rFonts w:ascii="Times New Roman" w:hAnsi="Times New Roman" w:cs="Times New Roman"/>
          <w:sz w:val="36"/>
          <w:szCs w:val="36"/>
        </w:rPr>
      </w:pPr>
      <w:r w:rsidRPr="00E02D0A">
        <w:rPr>
          <w:rFonts w:ascii="Times New Roman" w:hAnsi="Times New Roman" w:cs="Times New Roman"/>
          <w:sz w:val="32"/>
          <w:szCs w:val="32"/>
        </w:rPr>
        <w:t>РАЗМЕЩЕНИЕ РЕЦЕПТА В СОЦИАЛЬНОЙ СЕТИ «ВКОНТАКТЕ»</w: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  <w:r>
        <w:pict>
          <v:shape id="_x0000_i1052" type="#_x0000_t75" style="width:471.75pt;height:388.5pt">
            <v:imagedata r:id="rId33" o:title=""/>
          </v:shape>
        </w:pict>
      </w: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</w:p>
    <w:p w:rsidR="00994E37" w:rsidRPr="00FF41B0" w:rsidRDefault="00994E37" w:rsidP="00D62B07">
      <w:pPr>
        <w:pStyle w:val="ListParagraph"/>
        <w:ind w:left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</w:t>
      </w:r>
    </w:p>
    <w:sectPr w:rsidR="00994E37" w:rsidRPr="00FF41B0" w:rsidSect="000A2DF3">
      <w:footerReference w:type="even" r:id="rId34"/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E37" w:rsidRDefault="00994E37" w:rsidP="003043A0">
      <w:pPr>
        <w:spacing w:after="0" w:line="240" w:lineRule="auto"/>
      </w:pPr>
      <w:r>
        <w:separator/>
      </w:r>
    </w:p>
  </w:endnote>
  <w:endnote w:type="continuationSeparator" w:id="0">
    <w:p w:rsidR="00994E37" w:rsidRDefault="00994E37" w:rsidP="00304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E37" w:rsidRDefault="00994E37" w:rsidP="000A2DF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94E37" w:rsidRDefault="00994E37" w:rsidP="0023159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E37" w:rsidRDefault="00994E37" w:rsidP="000A2DF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994E37" w:rsidRDefault="00994E37" w:rsidP="0023159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E37" w:rsidRDefault="00994E37" w:rsidP="003043A0">
      <w:pPr>
        <w:spacing w:after="0" w:line="240" w:lineRule="auto"/>
      </w:pPr>
      <w:r>
        <w:separator/>
      </w:r>
    </w:p>
  </w:footnote>
  <w:footnote w:type="continuationSeparator" w:id="0">
    <w:p w:rsidR="00994E37" w:rsidRDefault="00994E37" w:rsidP="003043A0">
      <w:pPr>
        <w:spacing w:after="0" w:line="240" w:lineRule="auto"/>
      </w:pPr>
      <w:r>
        <w:continuationSeparator/>
      </w:r>
    </w:p>
  </w:footnote>
  <w:footnote w:id="1">
    <w:p w:rsidR="00994E37" w:rsidRDefault="00994E37" w:rsidP="00C564E4">
      <w:pPr>
        <w:pStyle w:val="ListParagraph"/>
        <w:spacing w:line="240" w:lineRule="auto"/>
        <w:ind w:left="0"/>
      </w:pPr>
      <w:r w:rsidRPr="00C564E4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C564E4">
        <w:rPr>
          <w:rFonts w:ascii="Times New Roman" w:hAnsi="Times New Roman" w:cs="Times New Roman"/>
          <w:sz w:val="20"/>
          <w:szCs w:val="20"/>
        </w:rPr>
        <w:t xml:space="preserve"> Иванова Ю. Шоколадно-аппетитная история // М.: Фома, 2015.- 11 с.</w:t>
      </w:r>
    </w:p>
  </w:footnote>
  <w:footnote w:id="2">
    <w:p w:rsidR="00994E37" w:rsidRPr="00C564E4" w:rsidRDefault="00994E37" w:rsidP="00C564E4">
      <w:pPr>
        <w:pStyle w:val="ListParagraph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C564E4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C564E4">
        <w:rPr>
          <w:rFonts w:ascii="Times New Roman" w:hAnsi="Times New Roman" w:cs="Times New Roman"/>
          <w:sz w:val="20"/>
          <w:szCs w:val="20"/>
        </w:rPr>
        <w:t xml:space="preserve"> Иванова Ю. Шоколадно-аппетитная история // М.: Фома, 2015.- </w:t>
      </w:r>
      <w:r>
        <w:rPr>
          <w:rFonts w:ascii="Times New Roman" w:hAnsi="Times New Roman" w:cs="Times New Roman"/>
          <w:sz w:val="20"/>
          <w:szCs w:val="20"/>
        </w:rPr>
        <w:t>14</w:t>
      </w:r>
      <w:r w:rsidRPr="00C564E4">
        <w:rPr>
          <w:rFonts w:ascii="Times New Roman" w:hAnsi="Times New Roman" w:cs="Times New Roman"/>
          <w:sz w:val="20"/>
          <w:szCs w:val="20"/>
        </w:rPr>
        <w:t xml:space="preserve"> с.</w:t>
      </w:r>
    </w:p>
    <w:p w:rsidR="00994E37" w:rsidRDefault="00994E37" w:rsidP="00C564E4">
      <w:pPr>
        <w:pStyle w:val="ListParagraph"/>
        <w:spacing w:line="240" w:lineRule="auto"/>
        <w:ind w:left="0"/>
      </w:pPr>
    </w:p>
  </w:footnote>
  <w:footnote w:id="3">
    <w:p w:rsidR="00994E37" w:rsidRDefault="00994E37" w:rsidP="00B35C9D">
      <w:pPr>
        <w:pStyle w:val="ListParagraph"/>
        <w:spacing w:line="240" w:lineRule="auto"/>
        <w:ind w:left="0"/>
      </w:pPr>
      <w:r>
        <w:rPr>
          <w:rStyle w:val="FootnoteReference"/>
        </w:rPr>
        <w:footnoteRef/>
      </w:r>
      <w:r>
        <w:t xml:space="preserve"> </w:t>
      </w:r>
      <w:r w:rsidRPr="00220A62">
        <w:rPr>
          <w:rFonts w:ascii="Times New Roman" w:hAnsi="Times New Roman" w:cs="Times New Roman"/>
          <w:sz w:val="20"/>
          <w:szCs w:val="20"/>
        </w:rPr>
        <w:t>Медведева А. Производство конфет и шоколада. Технологии, оборудование, рецептуры // М.:</w:t>
      </w:r>
      <w:r>
        <w:rPr>
          <w:rFonts w:ascii="Times New Roman" w:hAnsi="Times New Roman" w:cs="Times New Roman"/>
          <w:sz w:val="20"/>
          <w:szCs w:val="20"/>
        </w:rPr>
        <w:t>ДНК,2010.- 23</w:t>
      </w:r>
      <w:r w:rsidRPr="00220A62">
        <w:rPr>
          <w:rFonts w:ascii="Times New Roman" w:hAnsi="Times New Roman" w:cs="Times New Roman"/>
          <w:sz w:val="20"/>
          <w:szCs w:val="20"/>
        </w:rPr>
        <w:t xml:space="preserve"> с.</w:t>
      </w:r>
    </w:p>
  </w:footnote>
  <w:footnote w:id="4">
    <w:p w:rsidR="00994E37" w:rsidRPr="00974915" w:rsidRDefault="00994E37" w:rsidP="00B35C9D">
      <w:pPr>
        <w:pStyle w:val="ListParagraph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Style w:val="FootnoteReference"/>
        </w:rPr>
        <w:footnoteRef/>
      </w:r>
      <w:r>
        <w:t xml:space="preserve"> </w:t>
      </w:r>
      <w:r w:rsidRPr="00B35C9D">
        <w:rPr>
          <w:rFonts w:ascii="Times New Roman" w:hAnsi="Times New Roman" w:cs="Times New Roman"/>
          <w:sz w:val="20"/>
          <w:szCs w:val="20"/>
        </w:rPr>
        <w:t>http://medistok.ru/pravilnoe-pitanie/gorkiy-shokolad-polza-ili-vred-dlya-organizma</w:t>
      </w:r>
    </w:p>
    <w:p w:rsidR="00994E37" w:rsidRDefault="00994E37" w:rsidP="00B35C9D">
      <w:pPr>
        <w:pStyle w:val="ListParagraph"/>
        <w:spacing w:line="240" w:lineRule="auto"/>
        <w:ind w:left="0"/>
      </w:pPr>
    </w:p>
  </w:footnote>
  <w:footnote w:id="5">
    <w:p w:rsidR="00994E37" w:rsidRPr="00974915" w:rsidRDefault="00994E37" w:rsidP="00220A62">
      <w:pPr>
        <w:pStyle w:val="ListParagraph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Style w:val="FootnoteReference"/>
        </w:rPr>
        <w:footnoteRef/>
      </w:r>
      <w:r>
        <w:t xml:space="preserve"> </w:t>
      </w:r>
      <w:r w:rsidRPr="00220A62">
        <w:rPr>
          <w:rFonts w:ascii="Times New Roman" w:hAnsi="Times New Roman" w:cs="Times New Roman"/>
          <w:sz w:val="20"/>
          <w:szCs w:val="20"/>
          <w:lang w:eastAsia="ru-RU"/>
        </w:rPr>
        <w:t>Коркунов А.., Сучкова Е.Шоколад. Наслаждение вкусом</w:t>
      </w:r>
      <w:r w:rsidRPr="00220A62">
        <w:rPr>
          <w:rFonts w:ascii="Times New Roman" w:hAnsi="Times New Roman" w:cs="Times New Roman"/>
          <w:sz w:val="20"/>
          <w:szCs w:val="20"/>
        </w:rPr>
        <w:t xml:space="preserve"> // М.: Эксмо,</w:t>
      </w:r>
      <w:r>
        <w:rPr>
          <w:rFonts w:ascii="Times New Roman" w:hAnsi="Times New Roman" w:cs="Times New Roman"/>
          <w:sz w:val="20"/>
          <w:szCs w:val="20"/>
        </w:rPr>
        <w:t xml:space="preserve"> 2009.- 35</w:t>
      </w:r>
      <w:r w:rsidRPr="00220A62">
        <w:rPr>
          <w:rFonts w:ascii="Times New Roman" w:hAnsi="Times New Roman" w:cs="Times New Roman"/>
          <w:sz w:val="20"/>
          <w:szCs w:val="20"/>
        </w:rPr>
        <w:t xml:space="preserve"> с</w:t>
      </w:r>
      <w:r w:rsidRPr="00974915">
        <w:rPr>
          <w:rFonts w:ascii="Times New Roman" w:hAnsi="Times New Roman" w:cs="Times New Roman"/>
          <w:sz w:val="28"/>
          <w:szCs w:val="28"/>
        </w:rPr>
        <w:t>.</w:t>
      </w:r>
    </w:p>
    <w:p w:rsidR="00994E37" w:rsidRDefault="00994E37" w:rsidP="00220A62">
      <w:pPr>
        <w:pStyle w:val="ListParagraph"/>
        <w:spacing w:line="240" w:lineRule="auto"/>
        <w:ind w:left="0"/>
      </w:pPr>
    </w:p>
  </w:footnote>
  <w:footnote w:id="6">
    <w:p w:rsidR="00994E37" w:rsidRDefault="00994E3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07AD1">
        <w:rPr>
          <w:rFonts w:ascii="Times New Roman" w:hAnsi="Times New Roman" w:cs="Times New Roman"/>
        </w:rPr>
        <w:t>https://moichocolate.ru/retsepty/shokolad-v-domashnih-usloviyah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4D5A"/>
    <w:multiLevelType w:val="hybridMultilevel"/>
    <w:tmpl w:val="611029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A5D91"/>
    <w:multiLevelType w:val="hybridMultilevel"/>
    <w:tmpl w:val="CB703D8E"/>
    <w:lvl w:ilvl="0" w:tplc="60900C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918C1"/>
    <w:multiLevelType w:val="hybridMultilevel"/>
    <w:tmpl w:val="C36A33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9AA7FA1"/>
    <w:multiLevelType w:val="hybridMultilevel"/>
    <w:tmpl w:val="3E28FD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">
    <w:nsid w:val="0CBA7384"/>
    <w:multiLevelType w:val="hybridMultilevel"/>
    <w:tmpl w:val="87400C90"/>
    <w:lvl w:ilvl="0" w:tplc="04190011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7748FD"/>
    <w:multiLevelType w:val="hybridMultilevel"/>
    <w:tmpl w:val="BD46D72E"/>
    <w:lvl w:ilvl="0" w:tplc="81E6EFB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225470"/>
    <w:multiLevelType w:val="hybridMultilevel"/>
    <w:tmpl w:val="5F780B08"/>
    <w:lvl w:ilvl="0" w:tplc="81E6EF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23066"/>
    <w:multiLevelType w:val="hybridMultilevel"/>
    <w:tmpl w:val="FA3C541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12D3023"/>
    <w:multiLevelType w:val="hybridMultilevel"/>
    <w:tmpl w:val="C2CA7532"/>
    <w:lvl w:ilvl="0" w:tplc="6A860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E6FE5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26362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63FAC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6EDE9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4D980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C8003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2C45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5B600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9">
    <w:nsid w:val="12A274C3"/>
    <w:multiLevelType w:val="hybridMultilevel"/>
    <w:tmpl w:val="5EDE04FA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0">
    <w:nsid w:val="1C3B482F"/>
    <w:multiLevelType w:val="hybridMultilevel"/>
    <w:tmpl w:val="015EDFF4"/>
    <w:lvl w:ilvl="0" w:tplc="81E6EFB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7B2E90"/>
    <w:multiLevelType w:val="hybridMultilevel"/>
    <w:tmpl w:val="31AE5DC0"/>
    <w:lvl w:ilvl="0" w:tplc="81E6EFB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AD5DF4"/>
    <w:multiLevelType w:val="hybridMultilevel"/>
    <w:tmpl w:val="3246F556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abstractNum w:abstractNumId="13">
    <w:nsid w:val="305A24B0"/>
    <w:multiLevelType w:val="hybridMultilevel"/>
    <w:tmpl w:val="7A4E8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154332D"/>
    <w:multiLevelType w:val="hybridMultilevel"/>
    <w:tmpl w:val="28D24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15A7E7B"/>
    <w:multiLevelType w:val="hybridMultilevel"/>
    <w:tmpl w:val="37726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54427A5"/>
    <w:multiLevelType w:val="hybridMultilevel"/>
    <w:tmpl w:val="615A101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5F4088E"/>
    <w:multiLevelType w:val="hybridMultilevel"/>
    <w:tmpl w:val="A246F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9E550EB"/>
    <w:multiLevelType w:val="hybridMultilevel"/>
    <w:tmpl w:val="0B9CCF28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abstractNum w:abstractNumId="19">
    <w:nsid w:val="41594833"/>
    <w:multiLevelType w:val="hybridMultilevel"/>
    <w:tmpl w:val="17D2356C"/>
    <w:lvl w:ilvl="0" w:tplc="81E6EFB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722CA6"/>
    <w:multiLevelType w:val="hybridMultilevel"/>
    <w:tmpl w:val="B2ECA6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25A29"/>
    <w:multiLevelType w:val="hybridMultilevel"/>
    <w:tmpl w:val="33DE427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FEA0BBC"/>
    <w:multiLevelType w:val="hybridMultilevel"/>
    <w:tmpl w:val="A3662A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C267AA9"/>
    <w:multiLevelType w:val="hybridMultilevel"/>
    <w:tmpl w:val="DCCACEF4"/>
    <w:lvl w:ilvl="0" w:tplc="81E6EF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E5240"/>
    <w:multiLevelType w:val="hybridMultilevel"/>
    <w:tmpl w:val="52DAC786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25">
    <w:nsid w:val="655D7488"/>
    <w:multiLevelType w:val="hybridMultilevel"/>
    <w:tmpl w:val="A3F8E6D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83329B0"/>
    <w:multiLevelType w:val="hybridMultilevel"/>
    <w:tmpl w:val="1800F632"/>
    <w:lvl w:ilvl="0" w:tplc="81E6EFB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CD438B"/>
    <w:multiLevelType w:val="hybridMultilevel"/>
    <w:tmpl w:val="EFCE6066"/>
    <w:lvl w:ilvl="0" w:tplc="0419000B">
      <w:start w:val="1"/>
      <w:numFmt w:val="bullet"/>
      <w:lvlText w:val=""/>
      <w:lvlJc w:val="left"/>
      <w:pPr>
        <w:tabs>
          <w:tab w:val="num" w:pos="1155"/>
        </w:tabs>
        <w:ind w:left="115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abstractNum w:abstractNumId="28">
    <w:nsid w:val="68EF77B2"/>
    <w:multiLevelType w:val="hybridMultilevel"/>
    <w:tmpl w:val="5FD27E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4738FF"/>
    <w:multiLevelType w:val="hybridMultilevel"/>
    <w:tmpl w:val="83B2D918"/>
    <w:lvl w:ilvl="0" w:tplc="81E6EFB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E94C83"/>
    <w:multiLevelType w:val="hybridMultilevel"/>
    <w:tmpl w:val="E21AAF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E684112"/>
    <w:multiLevelType w:val="hybridMultilevel"/>
    <w:tmpl w:val="0F1E46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26"/>
  </w:num>
  <w:num w:numId="3">
    <w:abstractNumId w:val="19"/>
  </w:num>
  <w:num w:numId="4">
    <w:abstractNumId w:val="11"/>
  </w:num>
  <w:num w:numId="5">
    <w:abstractNumId w:val="5"/>
  </w:num>
  <w:num w:numId="6">
    <w:abstractNumId w:val="10"/>
  </w:num>
  <w:num w:numId="7">
    <w:abstractNumId w:val="23"/>
  </w:num>
  <w:num w:numId="8">
    <w:abstractNumId w:val="6"/>
  </w:num>
  <w:num w:numId="9">
    <w:abstractNumId w:val="13"/>
  </w:num>
  <w:num w:numId="10">
    <w:abstractNumId w:val="2"/>
  </w:num>
  <w:num w:numId="11">
    <w:abstractNumId w:val="0"/>
  </w:num>
  <w:num w:numId="12">
    <w:abstractNumId w:val="25"/>
  </w:num>
  <w:num w:numId="13">
    <w:abstractNumId w:val="28"/>
  </w:num>
  <w:num w:numId="14">
    <w:abstractNumId w:val="1"/>
  </w:num>
  <w:num w:numId="15">
    <w:abstractNumId w:val="21"/>
  </w:num>
  <w:num w:numId="16">
    <w:abstractNumId w:val="22"/>
  </w:num>
  <w:num w:numId="17">
    <w:abstractNumId w:val="30"/>
  </w:num>
  <w:num w:numId="18">
    <w:abstractNumId w:val="7"/>
  </w:num>
  <w:num w:numId="19">
    <w:abstractNumId w:val="31"/>
  </w:num>
  <w:num w:numId="20">
    <w:abstractNumId w:val="14"/>
  </w:num>
  <w:num w:numId="21">
    <w:abstractNumId w:val="17"/>
  </w:num>
  <w:num w:numId="22">
    <w:abstractNumId w:val="8"/>
  </w:num>
  <w:num w:numId="23">
    <w:abstractNumId w:val="15"/>
  </w:num>
  <w:num w:numId="24">
    <w:abstractNumId w:val="16"/>
  </w:num>
  <w:num w:numId="25">
    <w:abstractNumId w:val="3"/>
  </w:num>
  <w:num w:numId="26">
    <w:abstractNumId w:val="24"/>
  </w:num>
  <w:num w:numId="27">
    <w:abstractNumId w:val="12"/>
  </w:num>
  <w:num w:numId="28">
    <w:abstractNumId w:val="18"/>
  </w:num>
  <w:num w:numId="29">
    <w:abstractNumId w:val="27"/>
  </w:num>
  <w:num w:numId="30">
    <w:abstractNumId w:val="29"/>
  </w:num>
  <w:num w:numId="31">
    <w:abstractNumId w:val="9"/>
  </w:num>
  <w:num w:numId="3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5ECB"/>
    <w:rsid w:val="00007FA4"/>
    <w:rsid w:val="00014CE3"/>
    <w:rsid w:val="000151D7"/>
    <w:rsid w:val="00021689"/>
    <w:rsid w:val="00033200"/>
    <w:rsid w:val="00045C86"/>
    <w:rsid w:val="00053FA6"/>
    <w:rsid w:val="00057424"/>
    <w:rsid w:val="00062583"/>
    <w:rsid w:val="00072462"/>
    <w:rsid w:val="000839B8"/>
    <w:rsid w:val="00084626"/>
    <w:rsid w:val="000861C5"/>
    <w:rsid w:val="00097244"/>
    <w:rsid w:val="000A225A"/>
    <w:rsid w:val="000A2DF3"/>
    <w:rsid w:val="000B349C"/>
    <w:rsid w:val="000C1938"/>
    <w:rsid w:val="000C3FFF"/>
    <w:rsid w:val="000C50F1"/>
    <w:rsid w:val="000C5B48"/>
    <w:rsid w:val="000C74AC"/>
    <w:rsid w:val="000D1269"/>
    <w:rsid w:val="000D22A0"/>
    <w:rsid w:val="00104E9F"/>
    <w:rsid w:val="00111ED3"/>
    <w:rsid w:val="00114161"/>
    <w:rsid w:val="00117CE6"/>
    <w:rsid w:val="00121C3A"/>
    <w:rsid w:val="00141142"/>
    <w:rsid w:val="0015276D"/>
    <w:rsid w:val="00162A26"/>
    <w:rsid w:val="00176B69"/>
    <w:rsid w:val="001857A5"/>
    <w:rsid w:val="001903A5"/>
    <w:rsid w:val="001B3169"/>
    <w:rsid w:val="001D7A63"/>
    <w:rsid w:val="001E3C19"/>
    <w:rsid w:val="001E40CB"/>
    <w:rsid w:val="001E473A"/>
    <w:rsid w:val="001E5855"/>
    <w:rsid w:val="001F10CA"/>
    <w:rsid w:val="00203CC2"/>
    <w:rsid w:val="002123F3"/>
    <w:rsid w:val="00220A62"/>
    <w:rsid w:val="002221D7"/>
    <w:rsid w:val="00223D02"/>
    <w:rsid w:val="0023159B"/>
    <w:rsid w:val="002328FD"/>
    <w:rsid w:val="0024685C"/>
    <w:rsid w:val="002602F1"/>
    <w:rsid w:val="00286677"/>
    <w:rsid w:val="0028690B"/>
    <w:rsid w:val="002C7DE8"/>
    <w:rsid w:val="002D0872"/>
    <w:rsid w:val="002E13F6"/>
    <w:rsid w:val="002E1489"/>
    <w:rsid w:val="002E3CD0"/>
    <w:rsid w:val="003043A0"/>
    <w:rsid w:val="00321F9D"/>
    <w:rsid w:val="003228DF"/>
    <w:rsid w:val="003230F2"/>
    <w:rsid w:val="003345EA"/>
    <w:rsid w:val="00341C89"/>
    <w:rsid w:val="00347890"/>
    <w:rsid w:val="00351D79"/>
    <w:rsid w:val="00353F7C"/>
    <w:rsid w:val="003633AA"/>
    <w:rsid w:val="00364BBF"/>
    <w:rsid w:val="00364D75"/>
    <w:rsid w:val="003650FF"/>
    <w:rsid w:val="00365A3F"/>
    <w:rsid w:val="003A4722"/>
    <w:rsid w:val="003B0D5A"/>
    <w:rsid w:val="003E7B83"/>
    <w:rsid w:val="00415ECB"/>
    <w:rsid w:val="00422211"/>
    <w:rsid w:val="00433E2E"/>
    <w:rsid w:val="004568BE"/>
    <w:rsid w:val="0045723A"/>
    <w:rsid w:val="004719C0"/>
    <w:rsid w:val="00472FE6"/>
    <w:rsid w:val="00474BC4"/>
    <w:rsid w:val="004C148E"/>
    <w:rsid w:val="004C14EF"/>
    <w:rsid w:val="004D415A"/>
    <w:rsid w:val="004D5385"/>
    <w:rsid w:val="004D7EF2"/>
    <w:rsid w:val="004F2DDA"/>
    <w:rsid w:val="004F6C8C"/>
    <w:rsid w:val="00503BE2"/>
    <w:rsid w:val="00505AE1"/>
    <w:rsid w:val="00510E8C"/>
    <w:rsid w:val="00533973"/>
    <w:rsid w:val="00540B32"/>
    <w:rsid w:val="005415DC"/>
    <w:rsid w:val="00566D01"/>
    <w:rsid w:val="00566D72"/>
    <w:rsid w:val="005731E2"/>
    <w:rsid w:val="00574341"/>
    <w:rsid w:val="00576A3D"/>
    <w:rsid w:val="005A14DA"/>
    <w:rsid w:val="005A4447"/>
    <w:rsid w:val="005C5740"/>
    <w:rsid w:val="005D141E"/>
    <w:rsid w:val="005F1A9D"/>
    <w:rsid w:val="005F3FCC"/>
    <w:rsid w:val="005F4971"/>
    <w:rsid w:val="005F6ABE"/>
    <w:rsid w:val="00637668"/>
    <w:rsid w:val="00637F3A"/>
    <w:rsid w:val="00640AF2"/>
    <w:rsid w:val="00642DE2"/>
    <w:rsid w:val="00645B65"/>
    <w:rsid w:val="00653AA6"/>
    <w:rsid w:val="0065447F"/>
    <w:rsid w:val="00667444"/>
    <w:rsid w:val="00670748"/>
    <w:rsid w:val="00681F37"/>
    <w:rsid w:val="00683F24"/>
    <w:rsid w:val="00684DDE"/>
    <w:rsid w:val="006B615B"/>
    <w:rsid w:val="006C6A10"/>
    <w:rsid w:val="006E327C"/>
    <w:rsid w:val="00706AAE"/>
    <w:rsid w:val="00712E3D"/>
    <w:rsid w:val="00720C14"/>
    <w:rsid w:val="00723D80"/>
    <w:rsid w:val="00726825"/>
    <w:rsid w:val="00770D74"/>
    <w:rsid w:val="00773FFA"/>
    <w:rsid w:val="007773A6"/>
    <w:rsid w:val="007816C2"/>
    <w:rsid w:val="007849DA"/>
    <w:rsid w:val="0079590A"/>
    <w:rsid w:val="007B160C"/>
    <w:rsid w:val="007B407C"/>
    <w:rsid w:val="007B6B92"/>
    <w:rsid w:val="007C1F34"/>
    <w:rsid w:val="007C326B"/>
    <w:rsid w:val="007D17F5"/>
    <w:rsid w:val="007D42AF"/>
    <w:rsid w:val="007E38F1"/>
    <w:rsid w:val="007E4355"/>
    <w:rsid w:val="007F0C23"/>
    <w:rsid w:val="00804AFB"/>
    <w:rsid w:val="0080616B"/>
    <w:rsid w:val="00836D72"/>
    <w:rsid w:val="0084182D"/>
    <w:rsid w:val="008473BF"/>
    <w:rsid w:val="008476DC"/>
    <w:rsid w:val="00872208"/>
    <w:rsid w:val="008733CF"/>
    <w:rsid w:val="00886F8B"/>
    <w:rsid w:val="008943D7"/>
    <w:rsid w:val="0089627C"/>
    <w:rsid w:val="008B314E"/>
    <w:rsid w:val="008B3CDE"/>
    <w:rsid w:val="008C37F9"/>
    <w:rsid w:val="008D5847"/>
    <w:rsid w:val="0091505E"/>
    <w:rsid w:val="00921CF8"/>
    <w:rsid w:val="00924FE3"/>
    <w:rsid w:val="009712D5"/>
    <w:rsid w:val="00974915"/>
    <w:rsid w:val="00974F85"/>
    <w:rsid w:val="00994E37"/>
    <w:rsid w:val="009B457B"/>
    <w:rsid w:val="009C449A"/>
    <w:rsid w:val="009D00D5"/>
    <w:rsid w:val="009D26BB"/>
    <w:rsid w:val="00A01CFA"/>
    <w:rsid w:val="00A07AD1"/>
    <w:rsid w:val="00A1237C"/>
    <w:rsid w:val="00A21B96"/>
    <w:rsid w:val="00A222AB"/>
    <w:rsid w:val="00A2501C"/>
    <w:rsid w:val="00A63D95"/>
    <w:rsid w:val="00A83DB8"/>
    <w:rsid w:val="00A94808"/>
    <w:rsid w:val="00AB388B"/>
    <w:rsid w:val="00AD4B8E"/>
    <w:rsid w:val="00AD6F03"/>
    <w:rsid w:val="00AE315C"/>
    <w:rsid w:val="00AF34C8"/>
    <w:rsid w:val="00B25A58"/>
    <w:rsid w:val="00B35C9D"/>
    <w:rsid w:val="00B35E15"/>
    <w:rsid w:val="00B44E90"/>
    <w:rsid w:val="00B472ED"/>
    <w:rsid w:val="00B9065E"/>
    <w:rsid w:val="00B90967"/>
    <w:rsid w:val="00B9699C"/>
    <w:rsid w:val="00BA5BC3"/>
    <w:rsid w:val="00BB6479"/>
    <w:rsid w:val="00BC125F"/>
    <w:rsid w:val="00BC5233"/>
    <w:rsid w:val="00BE0832"/>
    <w:rsid w:val="00BE0872"/>
    <w:rsid w:val="00C023DF"/>
    <w:rsid w:val="00C052A8"/>
    <w:rsid w:val="00C14F60"/>
    <w:rsid w:val="00C1764D"/>
    <w:rsid w:val="00C564E4"/>
    <w:rsid w:val="00C56BFD"/>
    <w:rsid w:val="00C65B1B"/>
    <w:rsid w:val="00C65CB7"/>
    <w:rsid w:val="00C730A5"/>
    <w:rsid w:val="00C7454F"/>
    <w:rsid w:val="00C87C82"/>
    <w:rsid w:val="00C927F6"/>
    <w:rsid w:val="00C92C4B"/>
    <w:rsid w:val="00CA35C1"/>
    <w:rsid w:val="00CB1DC2"/>
    <w:rsid w:val="00CD3858"/>
    <w:rsid w:val="00D1576D"/>
    <w:rsid w:val="00D30A7E"/>
    <w:rsid w:val="00D312E7"/>
    <w:rsid w:val="00D32EAE"/>
    <w:rsid w:val="00D349E6"/>
    <w:rsid w:val="00D35200"/>
    <w:rsid w:val="00D46040"/>
    <w:rsid w:val="00D62B07"/>
    <w:rsid w:val="00D73F1D"/>
    <w:rsid w:val="00D80A24"/>
    <w:rsid w:val="00D82FED"/>
    <w:rsid w:val="00D85B96"/>
    <w:rsid w:val="00D90091"/>
    <w:rsid w:val="00D90640"/>
    <w:rsid w:val="00D90E67"/>
    <w:rsid w:val="00D9267E"/>
    <w:rsid w:val="00D9304B"/>
    <w:rsid w:val="00DD3EC0"/>
    <w:rsid w:val="00DE5CCF"/>
    <w:rsid w:val="00E00BF2"/>
    <w:rsid w:val="00E02D0A"/>
    <w:rsid w:val="00E132D8"/>
    <w:rsid w:val="00E24553"/>
    <w:rsid w:val="00E325EB"/>
    <w:rsid w:val="00E32F26"/>
    <w:rsid w:val="00E433A2"/>
    <w:rsid w:val="00E44EBB"/>
    <w:rsid w:val="00E56573"/>
    <w:rsid w:val="00E62F14"/>
    <w:rsid w:val="00E70FAB"/>
    <w:rsid w:val="00E854A3"/>
    <w:rsid w:val="00E901CC"/>
    <w:rsid w:val="00E924F9"/>
    <w:rsid w:val="00EE439F"/>
    <w:rsid w:val="00F03DA2"/>
    <w:rsid w:val="00F10679"/>
    <w:rsid w:val="00F23B30"/>
    <w:rsid w:val="00F40167"/>
    <w:rsid w:val="00F461D1"/>
    <w:rsid w:val="00F63793"/>
    <w:rsid w:val="00F70B76"/>
    <w:rsid w:val="00F8337C"/>
    <w:rsid w:val="00F84337"/>
    <w:rsid w:val="00FB54F5"/>
    <w:rsid w:val="00FD237C"/>
    <w:rsid w:val="00FF291E"/>
    <w:rsid w:val="00FF4035"/>
    <w:rsid w:val="00FF41B0"/>
    <w:rsid w:val="00FF5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4F9"/>
    <w:pPr>
      <w:spacing w:after="200" w:line="276" w:lineRule="auto"/>
    </w:pPr>
    <w:rPr>
      <w:rFonts w:cs="Calibri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36D72"/>
    <w:pPr>
      <w:keepNext/>
      <w:keepLines/>
      <w:spacing w:before="200" w:after="0"/>
      <w:outlineLvl w:val="1"/>
    </w:pPr>
    <w:rPr>
      <w:rFonts w:ascii="Arial" w:hAnsi="Arial" w:cs="Arial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836D72"/>
    <w:rPr>
      <w:rFonts w:ascii="Arial" w:hAnsi="Arial" w:cs="Arial"/>
      <w:b/>
      <w:bCs/>
      <w:color w:val="4F81BD"/>
      <w:sz w:val="26"/>
      <w:szCs w:val="26"/>
      <w:lang w:val="ru-RU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23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0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816C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5A4447"/>
  </w:style>
  <w:style w:type="character" w:customStyle="1" w:styleId="oacommab">
    <w:name w:val="oa_comma_b"/>
    <w:basedOn w:val="DefaultParagraphFont"/>
    <w:uiPriority w:val="99"/>
    <w:rsid w:val="00053FA6"/>
  </w:style>
  <w:style w:type="paragraph" w:styleId="Header">
    <w:name w:val="header"/>
    <w:basedOn w:val="Normal"/>
    <w:link w:val="HeaderChar"/>
    <w:uiPriority w:val="99"/>
    <w:semiHidden/>
    <w:rsid w:val="0030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043A0"/>
  </w:style>
  <w:style w:type="paragraph" w:styleId="Footer">
    <w:name w:val="footer"/>
    <w:basedOn w:val="Normal"/>
    <w:link w:val="FooterChar"/>
    <w:uiPriority w:val="99"/>
    <w:semiHidden/>
    <w:rsid w:val="003043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043A0"/>
  </w:style>
  <w:style w:type="paragraph" w:styleId="NormalWeb">
    <w:name w:val="Normal (Web)"/>
    <w:basedOn w:val="Normal"/>
    <w:uiPriority w:val="99"/>
    <w:rsid w:val="00F40167"/>
    <w:pPr>
      <w:spacing w:before="100" w:after="100" w:line="240" w:lineRule="auto"/>
    </w:pPr>
    <w:rPr>
      <w:rFonts w:ascii="Times" w:hAnsi="Times" w:cs="Times"/>
      <w:sz w:val="20"/>
      <w:szCs w:val="20"/>
      <w:lang w:eastAsia="ru-RU"/>
    </w:rPr>
  </w:style>
  <w:style w:type="paragraph" w:styleId="NoSpacing">
    <w:name w:val="No Spacing"/>
    <w:uiPriority w:val="99"/>
    <w:qFormat/>
    <w:rsid w:val="00BE0832"/>
    <w:rPr>
      <w:rFonts w:ascii="Cambria" w:hAnsi="Cambria" w:cs="Cambria"/>
      <w:sz w:val="24"/>
      <w:szCs w:val="24"/>
      <w:lang w:eastAsia="en-US"/>
    </w:rPr>
  </w:style>
  <w:style w:type="paragraph" w:customStyle="1" w:styleId="Blockquote">
    <w:name w:val="Blockquote"/>
    <w:basedOn w:val="Normal"/>
    <w:uiPriority w:val="99"/>
    <w:rsid w:val="00D9304B"/>
    <w:pPr>
      <w:spacing w:before="100" w:after="100" w:line="240" w:lineRule="auto"/>
      <w:ind w:left="360" w:right="360"/>
    </w:pPr>
    <w:rPr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2E3CD0"/>
    <w:rPr>
      <w:color w:val="0000FF"/>
      <w:u w:val="single"/>
    </w:rPr>
  </w:style>
  <w:style w:type="paragraph" w:customStyle="1" w:styleId="a">
    <w:name w:val="Текстовый блок"/>
    <w:autoRedefine/>
    <w:uiPriority w:val="99"/>
    <w:rsid w:val="007C326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jc w:val="center"/>
    </w:pPr>
    <w:rPr>
      <w:rFonts w:ascii="Times New Roman" w:eastAsia="ヒラギノ角ゴ Pro W3" w:hAnsi="Times New Roman"/>
      <w:noProof/>
      <w:color w:val="000000"/>
      <w:sz w:val="28"/>
      <w:szCs w:val="28"/>
    </w:rPr>
  </w:style>
  <w:style w:type="paragraph" w:customStyle="1" w:styleId="c7">
    <w:name w:val="c7"/>
    <w:basedOn w:val="Normal"/>
    <w:uiPriority w:val="99"/>
    <w:rsid w:val="00836D7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5">
    <w:name w:val="c5"/>
    <w:basedOn w:val="DefaultParagraphFont"/>
    <w:uiPriority w:val="99"/>
    <w:rsid w:val="00836D72"/>
  </w:style>
  <w:style w:type="character" w:customStyle="1" w:styleId="c1">
    <w:name w:val="c1"/>
    <w:basedOn w:val="DefaultParagraphFont"/>
    <w:uiPriority w:val="99"/>
    <w:rsid w:val="00836D72"/>
  </w:style>
  <w:style w:type="character" w:customStyle="1" w:styleId="c1c6">
    <w:name w:val="c1 c6"/>
    <w:basedOn w:val="DefaultParagraphFont"/>
    <w:uiPriority w:val="99"/>
    <w:rsid w:val="00836D72"/>
  </w:style>
  <w:style w:type="paragraph" w:customStyle="1" w:styleId="c2">
    <w:name w:val="c2"/>
    <w:basedOn w:val="Normal"/>
    <w:uiPriority w:val="99"/>
    <w:rsid w:val="00836D7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3">
    <w:name w:val="c3"/>
    <w:basedOn w:val="Normal"/>
    <w:uiPriority w:val="99"/>
    <w:rsid w:val="00836D72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23159B"/>
  </w:style>
  <w:style w:type="paragraph" w:styleId="BodyText">
    <w:name w:val="Body Text"/>
    <w:basedOn w:val="Normal"/>
    <w:link w:val="BodyTextChar1"/>
    <w:uiPriority w:val="99"/>
    <w:semiHidden/>
    <w:rsid w:val="00974915"/>
    <w:pPr>
      <w:spacing w:after="0" w:line="360" w:lineRule="auto"/>
      <w:jc w:val="both"/>
    </w:pPr>
    <w:rPr>
      <w:rFonts w:ascii="Cambria" w:eastAsia="MS Mincho" w:hAnsi="Cambria" w:cs="Cambria"/>
      <w:sz w:val="28"/>
      <w:szCs w:val="28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72FE6"/>
    <w:rPr>
      <w:lang w:eastAsia="en-US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974915"/>
    <w:rPr>
      <w:rFonts w:ascii="Cambria" w:eastAsia="MS Mincho" w:hAnsi="Cambria" w:cs="Cambria"/>
      <w:sz w:val="28"/>
      <w:szCs w:val="28"/>
      <w:lang w:val="ru-RU" w:eastAsia="ru-RU"/>
    </w:rPr>
  </w:style>
  <w:style w:type="paragraph" w:styleId="FootnoteText">
    <w:name w:val="footnote text"/>
    <w:basedOn w:val="Normal"/>
    <w:link w:val="FootnoteTextChar"/>
    <w:uiPriority w:val="99"/>
    <w:semiHidden/>
    <w:rsid w:val="007B407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50FF"/>
    <w:rPr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7B407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96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6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96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6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6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67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6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6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67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6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1100</TotalTime>
  <Pages>21</Pages>
  <Words>2981</Words>
  <Characters>16995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Автономная некоммерческая организация</dc:title>
  <dc:subject/>
  <dc:creator>nata</dc:creator>
  <cp:keywords/>
  <dc:description/>
  <cp:lastModifiedBy>Guest</cp:lastModifiedBy>
  <cp:revision>23</cp:revision>
  <dcterms:created xsi:type="dcterms:W3CDTF">2018-01-14T19:48:00Z</dcterms:created>
  <dcterms:modified xsi:type="dcterms:W3CDTF">2018-11-18T20:09:00Z</dcterms:modified>
</cp:coreProperties>
</file>